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60" w:after="0" w:line="240" w:lineRule="auto"/>
        <w:ind w:left="3936" w:right="3915" w:firstLine="-2"/>
        <w:jc w:val="center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</w:rPr>
        <w:t>Ž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á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dost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pos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ytnu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í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údajů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registru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lničních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vo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idel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7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b/>
          <w:bCs/>
        </w:rPr>
        <w:t>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adat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27" w:lineRule="exact"/>
        <w:ind w:left="12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éno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pop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ří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pad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ě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jm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én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říj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neb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obchodn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fir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neb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á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ávn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oby)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55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26" w:lineRule="exact"/>
        <w:ind w:left="155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  <w:position w:val="-1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6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11920" w:h="16840"/>
          <w:pgMar w:top="640" w:bottom="280" w:left="600" w:right="600"/>
        </w:sectPr>
      </w:pPr>
      <w:rPr/>
    </w:p>
    <w:p>
      <w:pPr>
        <w:spacing w:before="34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7.389999pt;margin-top:.064916pt;width:253.41pt;height:26.561pt;mso-position-horizontal-relative:page;mso-position-vertical-relative:paragraph;z-index:-150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520" w:hRule="exact"/>
                    </w:trPr>
                    <w:tc>
                      <w:tcPr>
                        <w:tcW w:w="457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6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7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7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7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62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>
                          <w:spacing w:before="45" w:after="0" w:line="240" w:lineRule="auto"/>
                          <w:ind w:left="133" w:right="113"/>
                          <w:jc w:val="center"/>
                          <w:rPr>
                            <w:rFonts w:ascii="Times New Roman" w:hAnsi="Times New Roman" w:cs="Times New Roman" w:eastAsia="Times New Roman"/>
                            <w:sz w:val="36"/>
                            <w:szCs w:val="3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36"/>
                            <w:szCs w:val="36"/>
                            <w:spacing w:val="0"/>
                            <w:w w:val="90"/>
                          </w:rPr>
                          <w:t>/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36"/>
                            <w:szCs w:val="36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60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60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8" w:type="dxa"/>
                        <w:tcBorders>
                          <w:top w:val="single" w:sz="4.648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odné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26" w:lineRule="exact"/>
        <w:ind w:left="120" w:right="-72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  <w:position w:val="-1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  <w:position w:val="-1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  <w:position w:val="-1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  <w:position w:val="-1"/>
        </w:rPr>
        <w:t>lo</w: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89"/>
          <w:position w:val="6"/>
        </w:rPr>
        <w:t>*)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  <w:position w:val="-1"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34" w:after="0" w:line="240" w:lineRule="auto"/>
        <w:ind w:right="3874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0"/>
          <w:szCs w:val="20"/>
          <w:w w:val="9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den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</w:rPr>
        <w:t>ti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ka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ční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lo: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40"/>
          <w:pgMar w:top="640" w:bottom="280" w:left="600" w:right="600"/>
          <w:cols w:num="2" w:equalWidth="0">
            <w:col w:w="606" w:space="5264"/>
            <w:col w:w="4850"/>
          </w:cols>
        </w:sectPr>
      </w:pPr>
      <w:rPr/>
    </w:p>
    <w:p>
      <w:pPr>
        <w:spacing w:before="9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4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373.869507pt;margin-top:-40.131252pt;width:189.461pt;height:26.561pt;mso-position-horizontal-relative:page;mso-position-vertical-relative:paragraph;z-index:-151" coordorigin="7477,-803" coordsize="3789,531">
            <v:group style="position:absolute;left:7483;top:-797;width:3778;height:2" coordorigin="7483,-797" coordsize="3778,2">
              <v:shape style="position:absolute;left:7483;top:-797;width:3778;height:2" coordorigin="7483,-797" coordsize="3778,0" path="m7483,-797l11261,-797e" filled="f" stroked="t" strokeweight=".581pt" strokecolor="#000000">
                <v:path arrowok="t"/>
              </v:shape>
            </v:group>
            <v:group style="position:absolute;left:7488;top:-792;width:2;height:510" coordorigin="7488,-792" coordsize="2,510">
              <v:shape style="position:absolute;left:7488;top:-792;width:2;height:510" coordorigin="7488,-792" coordsize="0,510" path="m7488,-792l7488,-282e" filled="f" stroked="t" strokeweight=".581pt" strokecolor="#000000">
                <v:path arrowok="t"/>
              </v:shape>
            </v:group>
            <v:group style="position:absolute;left:7483;top:-277;width:3778;height:2" coordorigin="7483,-277" coordsize="3778,2">
              <v:shape style="position:absolute;left:7483;top:-277;width:3778;height:2" coordorigin="7483,-277" coordsize="3778,0" path="m7483,-277l11261,-277e" filled="f" stroked="t" strokeweight=".580pt" strokecolor="#000000">
                <v:path arrowok="t"/>
              </v:shape>
            </v:group>
            <v:group style="position:absolute;left:7960;top:-792;width:2;height:510" coordorigin="7960,-792" coordsize="2,510">
              <v:shape style="position:absolute;left:7960;top:-792;width:2;height:510" coordorigin="7960,-792" coordsize="0,510" path="m7960,-792l7960,-282e" filled="f" stroked="t" strokeweight=".581pt" strokecolor="#000000">
                <v:path arrowok="t"/>
              </v:shape>
            </v:group>
            <v:group style="position:absolute;left:8430;top:-792;width:2;height:510" coordorigin="8430,-792" coordsize="2,510">
              <v:shape style="position:absolute;left:8430;top:-792;width:2;height:510" coordorigin="8430,-792" coordsize="0,510" path="m8430,-792l8430,-282e" filled="f" stroked="t" strokeweight=".580pt" strokecolor="#000000">
                <v:path arrowok="t"/>
              </v:shape>
            </v:group>
            <v:group style="position:absolute;left:8902;top:-792;width:2;height:510" coordorigin="8902,-792" coordsize="2,510">
              <v:shape style="position:absolute;left:8902;top:-792;width:2;height:510" coordorigin="8902,-792" coordsize="0,510" path="m8902,-792l8902,-282e" filled="f" stroked="t" strokeweight=".580pt" strokecolor="#000000">
                <v:path arrowok="t"/>
              </v:shape>
            </v:group>
            <v:group style="position:absolute;left:9372;top:-792;width:2;height:510" coordorigin="9372,-792" coordsize="2,510">
              <v:shape style="position:absolute;left:9372;top:-792;width:2;height:510" coordorigin="9372,-792" coordsize="0,510" path="m9372,-792l9372,-282e" filled="f" stroked="t" strokeweight=".580pt" strokecolor="#000000">
                <v:path arrowok="t"/>
              </v:shape>
            </v:group>
            <v:group style="position:absolute;left:9844;top:-792;width:2;height:510" coordorigin="9844,-792" coordsize="2,510">
              <v:shape style="position:absolute;left:9844;top:-792;width:2;height:510" coordorigin="9844,-792" coordsize="0,510" path="m9844,-792l9844,-282e" filled="f" stroked="t" strokeweight=".580pt" strokecolor="#000000">
                <v:path arrowok="t"/>
              </v:shape>
            </v:group>
            <v:group style="position:absolute;left:10314;top:-792;width:2;height:510" coordorigin="10314,-792" coordsize="2,510">
              <v:shape style="position:absolute;left:10314;top:-792;width:2;height:510" coordorigin="10314,-792" coordsize="0,510" path="m10314,-792l10314,-282e" filled="f" stroked="t" strokeweight=".581pt" strokecolor="#000000">
                <v:path arrowok="t"/>
              </v:shape>
            </v:group>
            <v:group style="position:absolute;left:10786;top:-792;width:2;height:510" coordorigin="10786,-792" coordsize="2,510">
              <v:shape style="position:absolute;left:10786;top:-792;width:2;height:510" coordorigin="10786,-792" coordsize="0,510" path="m10786,-792l10786,-282e" filled="f" stroked="t" strokeweight=".581pt" strokecolor="#000000">
                <v:path arrowok="t"/>
              </v:shape>
            </v:group>
            <v:group style="position:absolute;left:11256;top:-792;width:2;height:510" coordorigin="11256,-792" coordsize="2,510">
              <v:shape style="position:absolute;left:11256;top:-792;width:2;height:510" coordorigin="11256,-792" coordsize="0,510" path="m11256,-792l11256,-282e" filled="f" stroked="t" strokeweight=".580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ta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tu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yz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os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neb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lo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ávn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osob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0"/>
          <w:szCs w:val="20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yz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osoby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ěn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št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ěpnéh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ávod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čn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áv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osoby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55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55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PS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  <w:i/>
          <w:position w:val="7"/>
        </w:rPr>
        <w:t>*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  <w:i/>
          <w:position w:val="7"/>
        </w:rPr>
        <w:t>)</w:t>
      </w:r>
      <w:r>
        <w:rPr>
          <w:rFonts w:ascii="Times New Roman" w:hAnsi="Times New Roman" w:cs="Times New Roman" w:eastAsia="Times New Roman"/>
          <w:sz w:val="16"/>
          <w:szCs w:val="16"/>
          <w:spacing w:val="19"/>
          <w:w w:val="100"/>
          <w:i/>
          <w:position w:val="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  <w:position w:val="-1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  <w:position w:val="-1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  <w:position w:val="-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  <w:position w:val="-1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  <w:i/>
          <w:position w:val="-1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  <w:position w:val="-1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  <w:position w:val="-1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  <w:position w:val="-1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  <w:position w:val="-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  <w:position w:val="-1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  <w:position w:val="-1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  <w:position w:val="-1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  <w:position w:val="-1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  <w:position w:val="-1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-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  <w:position w:val="-1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  <w:position w:val="-1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ř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  <w:position w:val="-1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  <w:position w:val="-1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ě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  <w:position w:val="-1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  <w:position w:val="-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  <w:position w:val="-1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  <w:position w:val="-1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  <w:position w:val="-1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  <w:position w:val="-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  <w:position w:val="-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vy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  <w:position w:val="-1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  <w:position w:val="-1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  <w:position w:val="-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  <w:position w:val="-1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  <w:position w:val="-1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  <w:position w:val="-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  <w:i/>
          <w:position w:val="-1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  <w:position w:val="-1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  <w:position w:val="-1"/>
        </w:rPr>
        <w:t>na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  <w:position w:val="-1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  <w:position w:val="-1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  <w:position w:val="-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ve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  <w:position w:val="-1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  <w:position w:val="-1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  <w:position w:val="-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ru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  <w:position w:val="-1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  <w:position w:val="-1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MMRR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  <w:position w:val="-1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-1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Ž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ád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á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posky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tí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úda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jů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tru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čn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voz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de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9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26" w:lineRule="exact"/>
        <w:ind w:left="120" w:right="-20"/>
        <w:jc w:val="left"/>
        <w:tabs>
          <w:tab w:pos="626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156.729996pt;margin-top:-8.832764pt;width:182.26pt;height:29.5pt;mso-position-horizontal-relative:page;mso-position-vertical-relative:paragraph;z-index:-152" coordorigin="3135,-177" coordsize="3645,590">
            <v:group style="position:absolute;left:3140;top:-171;width:3634;height:2" coordorigin="3140,-171" coordsize="3634,2">
              <v:shape style="position:absolute;left:3140;top:-171;width:3634;height:2" coordorigin="3140,-171" coordsize="3634,0" path="m3140,-171l6774,-171e" filled="f" stroked="t" strokeweight=".580pt" strokecolor="#000000">
                <v:path arrowok="t"/>
              </v:shape>
            </v:group>
            <v:group style="position:absolute;left:3145;top:-166;width:2;height:569" coordorigin="3145,-166" coordsize="2,569">
              <v:shape style="position:absolute;left:3145;top:-166;width:2;height:569" coordorigin="3145,-166" coordsize="0,569" path="m3145,-166l3145,403e" filled="f" stroked="t" strokeweight=".580pt" strokecolor="#000000">
                <v:path arrowok="t"/>
              </v:shape>
            </v:group>
            <v:group style="position:absolute;left:3140;top:408;width:3634;height:2" coordorigin="3140,408" coordsize="3634,2">
              <v:shape style="position:absolute;left:3140;top:408;width:3634;height:2" coordorigin="3140,408" coordsize="3634,0" path="m3140,408l6774,408e" filled="f" stroked="t" strokeweight=".580pt" strokecolor="#000000">
                <v:path arrowok="t"/>
              </v:shape>
            </v:group>
            <v:group style="position:absolute;left:3598;top:-166;width:2;height:569" coordorigin="3598,-166" coordsize="2,569">
              <v:shape style="position:absolute;left:3598;top:-166;width:2;height:569" coordorigin="3598,-166" coordsize="0,569" path="m3598,-166l3598,403e" filled="f" stroked="t" strokeweight=".580pt" strokecolor="#000000">
                <v:path arrowok="t"/>
              </v:shape>
            </v:group>
            <v:group style="position:absolute;left:4051;top:-166;width:2;height:569" coordorigin="4051,-166" coordsize="2,569">
              <v:shape style="position:absolute;left:4051;top:-166;width:2;height:569" coordorigin="4051,-166" coordsize="0,569" path="m4051,-166l4051,403e" filled="f" stroked="t" strokeweight=".580pt" strokecolor="#000000">
                <v:path arrowok="t"/>
              </v:shape>
            </v:group>
            <v:group style="position:absolute;left:4504;top:-166;width:2;height:569" coordorigin="4504,-166" coordsize="2,569">
              <v:shape style="position:absolute;left:4504;top:-166;width:2;height:569" coordorigin="4504,-166" coordsize="0,569" path="m4504,-166l4504,403e" filled="f" stroked="t" strokeweight=".581pt" strokecolor="#000000">
                <v:path arrowok="t"/>
              </v:shape>
            </v:group>
            <v:group style="position:absolute;left:4957;top:-166;width:2;height:569" coordorigin="4957,-166" coordsize="2,569">
              <v:shape style="position:absolute;left:4957;top:-166;width:2;height:569" coordorigin="4957,-166" coordsize="0,569" path="m4957,-166l4957,403e" filled="f" stroked="t" strokeweight=".581pt" strokecolor="#000000">
                <v:path arrowok="t"/>
              </v:shape>
            </v:group>
            <v:group style="position:absolute;left:5410;top:-166;width:2;height:569" coordorigin="5410,-166" coordsize="2,569">
              <v:shape style="position:absolute;left:5410;top:-166;width:2;height:569" coordorigin="5410,-166" coordsize="0,569" path="m5410,-166l5410,403e" filled="f" stroked="t" strokeweight=".580pt" strokecolor="#000000">
                <v:path arrowok="t"/>
              </v:shape>
            </v:group>
            <v:group style="position:absolute;left:5863;top:-166;width:2;height:569" coordorigin="5863,-166" coordsize="2,569">
              <v:shape style="position:absolute;left:5863;top:-166;width:2;height:569" coordorigin="5863,-166" coordsize="0,569" path="m5863,-166l5863,403e" filled="f" stroked="t" strokeweight=".580pt" strokecolor="#000000">
                <v:path arrowok="t"/>
              </v:shape>
            </v:group>
            <v:group style="position:absolute;left:6316;top:-166;width:2;height:569" coordorigin="6316,-166" coordsize="2,569">
              <v:shape style="position:absolute;left:6316;top:-166;width:2;height:569" coordorigin="6316,-166" coordsize="0,569" path="m6316,-166l6316,403e" filled="f" stroked="t" strokeweight=".580pt" strokecolor="#000000">
                <v:path arrowok="t"/>
              </v:shape>
            </v:group>
            <v:group style="position:absolute;left:6769;top:-166;width:2;height:569" coordorigin="6769,-166" coordsize="2,569">
              <v:shape style="position:absolute;left:6769;top:-166;width:2;height:569" coordorigin="6769,-166" coordsize="0,569" path="m6769,-166l6769,403e" filled="f" stroked="t" strokeweight=".580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Re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gi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tr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ač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ní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načka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vo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-1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idl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-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voz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  <w:position w:val="-1"/>
        </w:rPr>
        <w:t>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9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4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důvodu: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3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3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3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0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3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9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3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2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2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ž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ádos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ti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do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ádá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55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55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55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55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55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530" w:lineRule="auto"/>
        <w:ind w:left="120" w:right="65" w:firstLine="131"/>
        <w:jc w:val="left"/>
        <w:tabs>
          <w:tab w:pos="5860" w:val="left"/>
          <w:tab w:pos="8840" w:val="left"/>
          <w:tab w:pos="9560" w:val="left"/>
          <w:tab w:pos="988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dn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..................................</w:t>
        <w:tab/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odpis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ža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le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pr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ávn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pop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pod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le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ož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ebn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á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sp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á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90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192" w:lineRule="exact"/>
        <w:ind w:left="12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popl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6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3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4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/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200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4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Sb.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něn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pozdě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š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ř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edp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sů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uh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ho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ovos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ti.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Dok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č.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5490" w:right="289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29" w:lineRule="exact"/>
        <w:ind w:left="6879" w:right="1487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podp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is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ávněn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ú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ř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edn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osoby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sectPr>
      <w:type w:val="continuous"/>
      <w:pgSz w:w="11920" w:h="16840"/>
      <w:pgMar w:top="640" w:bottom="280" w:left="60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38"/>
    <w:family w:val="roman"/>
    <w:pitch w:val="variable"/>
  </w:font>
  <w:font w:name="Arial">
    <w:altName w:val="Arial"/>
    <w:charset w:val="238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</dc:creator>
  <dc:title>Žádost o poskytnutí údajů z registru silničních vozidel</dc:title>
  <dcterms:created xsi:type="dcterms:W3CDTF">2023-10-02T12:25:26Z</dcterms:created>
  <dcterms:modified xsi:type="dcterms:W3CDTF">2023-10-02T12:25:26Z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2017-05-23T00:00:00Z</vt:filetime>
  </property>
  <property fmtid="{D5CDD505-2E9C-101B-9397-08002B2CF9AE}" pid="3" name="LastSaved">
    <vt:filetime>2023-10-02T00:00:00Z</vt:filetime>
  </property>
</Properties>
</file>