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1" w:after="0" w:line="240" w:lineRule="auto"/>
        <w:ind w:left="3079" w:right="3241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námení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trátě,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čení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nebo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odci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ení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664" w:right="3825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tabul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gistrač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í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ač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6" w:lineRule="exact"/>
        <w:ind w:left="76" w:right="285"/>
        <w:jc w:val="center"/>
        <w:tabs>
          <w:tab w:pos="60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60.149506pt;margin-top:-8.835065pt;width:177.821pt;height:29.441pt;mso-position-horizontal-relative:page;mso-position-vertical-relative:paragraph;z-index:-288" coordorigin="3203,-177" coordsize="3556,589">
            <v:group style="position:absolute;left:3209;top:-171;width:3545;height:2" coordorigin="3209,-171" coordsize="3545,2">
              <v:shape style="position:absolute;left:3209;top:-171;width:3545;height:2" coordorigin="3209,-171" coordsize="3545,0" path="m3209,-171l6754,-171e" filled="f" stroked="t" strokeweight=".581pt" strokecolor="#000000">
                <v:path arrowok="t"/>
              </v:shape>
            </v:group>
            <v:group style="position:absolute;left:3214;top:-166;width:2;height:568" coordorigin="3214,-166" coordsize="2,568">
              <v:shape style="position:absolute;left:3214;top:-166;width:2;height:568" coordorigin="3214,-166" coordsize="0,568" path="m3214,-166l3214,402e" filled="f" stroked="t" strokeweight=".580pt" strokecolor="#000000">
                <v:path arrowok="t"/>
              </v:shape>
            </v:group>
            <v:group style="position:absolute;left:3209;top:406;width:3545;height:2" coordorigin="3209,406" coordsize="3545,2">
              <v:shape style="position:absolute;left:3209;top:406;width:3545;height:2" coordorigin="3209,406" coordsize="3545,0" path="m3209,406l6754,406e" filled="f" stroked="t" strokeweight=".580pt" strokecolor="#000000">
                <v:path arrowok="t"/>
              </v:shape>
            </v:group>
            <v:group style="position:absolute;left:3655;top:-166;width:2;height:568" coordorigin="3655,-166" coordsize="2,568">
              <v:shape style="position:absolute;left:3655;top:-166;width:2;height:568" coordorigin="3655,-166" coordsize="0,568" path="m3655,-166l3655,402e" filled="f" stroked="t" strokeweight=".580pt" strokecolor="#000000">
                <v:path arrowok="t"/>
              </v:shape>
            </v:group>
            <v:group style="position:absolute;left:4097;top:-166;width:2;height:568" coordorigin="4097,-166" coordsize="2,568">
              <v:shape style="position:absolute;left:4097;top:-166;width:2;height:568" coordorigin="4097,-166" coordsize="0,568" path="m4097,-166l4097,402e" filled="f" stroked="t" strokeweight=".581pt" strokecolor="#000000">
                <v:path arrowok="t"/>
              </v:shape>
            </v:group>
            <v:group style="position:absolute;left:4538;top:-166;width:2;height:568" coordorigin="4538,-166" coordsize="2,568">
              <v:shape style="position:absolute;left:4538;top:-166;width:2;height:568" coordorigin="4538,-166" coordsize="0,568" path="m4538,-166l4538,402e" filled="f" stroked="t" strokeweight=".580pt" strokecolor="#000000">
                <v:path arrowok="t"/>
              </v:shape>
            </v:group>
            <v:group style="position:absolute;left:4981;top:-166;width:2;height:568" coordorigin="4981,-166" coordsize="2,568">
              <v:shape style="position:absolute;left:4981;top:-166;width:2;height:568" coordorigin="4981,-166" coordsize="0,568" path="m4981,-166l4981,402e" filled="f" stroked="t" strokeweight=".580pt" strokecolor="#000000">
                <v:path arrowok="t"/>
              </v:shape>
            </v:group>
            <v:group style="position:absolute;left:5423;top:-166;width:2;height:568" coordorigin="5423,-166" coordsize="2,568">
              <v:shape style="position:absolute;left:5423;top:-166;width:2;height:568" coordorigin="5423,-166" coordsize="0,568" path="m5423,-166l5423,402e" filled="f" stroked="t" strokeweight=".580pt" strokecolor="#000000">
                <v:path arrowok="t"/>
              </v:shape>
            </v:group>
            <v:group style="position:absolute;left:5864;top:-166;width:2;height:568" coordorigin="5864,-166" coordsize="2,568">
              <v:shape style="position:absolute;left:5864;top:-166;width:2;height:568" coordorigin="5864,-166" coordsize="0,568" path="m5864,-166l5864,402e" filled="f" stroked="t" strokeweight=".581pt" strokecolor="#000000">
                <v:path arrowok="t"/>
              </v:shape>
            </v:group>
            <v:group style="position:absolute;left:6307;top:-166;width:2;height:568" coordorigin="6307,-166" coordsize="2,568">
              <v:shape style="position:absolute;left:6307;top:-166;width:2;height:568" coordorigin="6307,-166" coordsize="0,568" path="m6307,-166l6307,402e" filled="f" stroked="t" strokeweight=".581pt" strokecolor="#000000">
                <v:path arrowok="t"/>
              </v:shape>
            </v:group>
            <v:group style="position:absolute;left:6749;top:-166;width:2;height:568" coordorigin="6749,-166" coordsize="2,568">
              <v:shape style="position:absolute;left:6749;top:-166;width:2;height:568" coordorigin="6749,-166" coordsize="0,568" path="m6749,-166l6749,402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gi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načka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idl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26" w:lineRule="exact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83.550003pt;margin-top:-7.134885pt;width:375.1pt;height:29.44pt;mso-position-horizontal-relative:page;mso-position-vertical-relative:paragraph;z-index:-287" coordorigin="3671,-143" coordsize="7502,589">
            <v:group style="position:absolute;left:3677;top:-137;width:7490;height:2" coordorigin="3677,-137" coordsize="7490,2">
              <v:shape style="position:absolute;left:3677;top:-137;width:7490;height:2" coordorigin="3677,-137" coordsize="7490,0" path="m3677,-137l11167,-137e" filled="f" stroked="t" strokeweight=".580pt" strokecolor="#000000">
                <v:path arrowok="t"/>
              </v:shape>
            </v:group>
            <v:group style="position:absolute;left:3682;top:-132;width:2;height:568" coordorigin="3682,-132" coordsize="2,568">
              <v:shape style="position:absolute;left:3682;top:-132;width:2;height:568" coordorigin="3682,-132" coordsize="0,568" path="m3682,-132l3682,436e" filled="f" stroked="t" strokeweight=".580pt" strokecolor="#000000">
                <v:path arrowok="t"/>
              </v:shape>
            </v:group>
            <v:group style="position:absolute;left:3677;top:440;width:7490;height:2" coordorigin="3677,440" coordsize="7490,2">
              <v:shape style="position:absolute;left:3677;top:440;width:7490;height:2" coordorigin="3677,440" coordsize="7490,0" path="m3677,440l11167,440e" filled="f" stroked="t" strokeweight=".580pt" strokecolor="#000000">
                <v:path arrowok="t"/>
              </v:shape>
            </v:group>
            <v:group style="position:absolute;left:4123;top:-132;width:2;height:568" coordorigin="4123,-132" coordsize="2,568">
              <v:shape style="position:absolute;left:4123;top:-132;width:2;height:568" coordorigin="4123,-132" coordsize="0,568" path="m4123,-132l4123,436e" filled="f" stroked="t" strokeweight=".580pt" strokecolor="#000000">
                <v:path arrowok="t"/>
              </v:shape>
            </v:group>
            <v:group style="position:absolute;left:4562;top:-132;width:2;height:568" coordorigin="4562,-132" coordsize="2,568">
              <v:shape style="position:absolute;left:4562;top:-132;width:2;height:568" coordorigin="4562,-132" coordsize="0,568" path="m4562,-132l4562,436e" filled="f" stroked="t" strokeweight=".580pt" strokecolor="#000000">
                <v:path arrowok="t"/>
              </v:shape>
            </v:group>
            <v:group style="position:absolute;left:5003;top:-132;width:2;height:568" coordorigin="5003,-132" coordsize="2,568">
              <v:shape style="position:absolute;left:5003;top:-132;width:2;height:568" coordorigin="5003,-132" coordsize="0,568" path="m5003,-132l5003,436e" filled="f" stroked="t" strokeweight=".580pt" strokecolor="#000000">
                <v:path arrowok="t"/>
              </v:shape>
            </v:group>
            <v:group style="position:absolute;left:5443;top:-132;width:2;height:568" coordorigin="5443,-132" coordsize="2,568">
              <v:shape style="position:absolute;left:5443;top:-132;width:2;height:568" coordorigin="5443,-132" coordsize="0,568" path="m5443,-132l5443,436e" filled="f" stroked="t" strokeweight=".581pt" strokecolor="#000000">
                <v:path arrowok="t"/>
              </v:shape>
            </v:group>
            <v:group style="position:absolute;left:5882;top:-132;width:2;height:568" coordorigin="5882,-132" coordsize="2,568">
              <v:shape style="position:absolute;left:5882;top:-132;width:2;height:568" coordorigin="5882,-132" coordsize="0,568" path="m5882,-132l5882,436e" filled="f" stroked="t" strokeweight=".581pt" strokecolor="#000000">
                <v:path arrowok="t"/>
              </v:shape>
            </v:group>
            <v:group style="position:absolute;left:6323;top:-132;width:2;height:568" coordorigin="6323,-132" coordsize="2,568">
              <v:shape style="position:absolute;left:6323;top:-132;width:2;height:568" coordorigin="6323,-132" coordsize="0,568" path="m6323,-132l6323,436e" filled="f" stroked="t" strokeweight=".580pt" strokecolor="#000000">
                <v:path arrowok="t"/>
              </v:shape>
            </v:group>
            <v:group style="position:absolute;left:6763;top:-132;width:2;height:568" coordorigin="6763,-132" coordsize="2,568">
              <v:shape style="position:absolute;left:6763;top:-132;width:2;height:568" coordorigin="6763,-132" coordsize="0,568" path="m6763,-132l6763,436e" filled="f" stroked="t" strokeweight=".580pt" strokecolor="#000000">
                <v:path arrowok="t"/>
              </v:shape>
            </v:group>
            <v:group style="position:absolute;left:7202;top:-132;width:2;height:568" coordorigin="7202,-132" coordsize="2,568">
              <v:shape style="position:absolute;left:7202;top:-132;width:2;height:568" coordorigin="7202,-132" coordsize="0,568" path="m7202,-132l7202,436e" filled="f" stroked="t" strokeweight=".580pt" strokecolor="#000000">
                <v:path arrowok="t"/>
              </v:shape>
            </v:group>
            <v:group style="position:absolute;left:7643;top:-132;width:2;height:568" coordorigin="7643,-132" coordsize="2,568">
              <v:shape style="position:absolute;left:7643;top:-132;width:2;height:568" coordorigin="7643,-132" coordsize="0,568" path="m7643,-132l7643,436e" filled="f" stroked="t" strokeweight=".581pt" strokecolor="#000000">
                <v:path arrowok="t"/>
              </v:shape>
            </v:group>
            <v:group style="position:absolute;left:8083;top:-132;width:2;height:568" coordorigin="8083,-132" coordsize="2,568">
              <v:shape style="position:absolute;left:8083;top:-132;width:2;height:568" coordorigin="8083,-132" coordsize="0,568" path="m8083,-132l8083,436e" filled="f" stroked="t" strokeweight=".580pt" strokecolor="#000000">
                <v:path arrowok="t"/>
              </v:shape>
            </v:group>
            <v:group style="position:absolute;left:8522;top:-132;width:2;height:568" coordorigin="8522,-132" coordsize="2,568">
              <v:shape style="position:absolute;left:8522;top:-132;width:2;height:568" coordorigin="8522,-132" coordsize="0,568" path="m8522,-132l8522,436e" filled="f" stroked="t" strokeweight=".580pt" strokecolor="#000000">
                <v:path arrowok="t"/>
              </v:shape>
            </v:group>
            <v:group style="position:absolute;left:8963;top:-132;width:2;height:568" coordorigin="8963,-132" coordsize="2,568">
              <v:shape style="position:absolute;left:8963;top:-132;width:2;height:568" coordorigin="8963,-132" coordsize="0,568" path="m8963,-132l8963,436e" filled="f" stroked="t" strokeweight=".580pt" strokecolor="#000000">
                <v:path arrowok="t"/>
              </v:shape>
            </v:group>
            <v:group style="position:absolute;left:9403;top:-132;width:2;height:568" coordorigin="9403,-132" coordsize="2,568">
              <v:shape style="position:absolute;left:9403;top:-132;width:2;height:568" coordorigin="9403,-132" coordsize="0,568" path="m9403,-132l9403,436e" filled="f" stroked="t" strokeweight=".581pt" strokecolor="#000000">
                <v:path arrowok="t"/>
              </v:shape>
            </v:group>
            <v:group style="position:absolute;left:9842;top:-132;width:2;height:568" coordorigin="9842,-132" coordsize="2,568">
              <v:shape style="position:absolute;left:9842;top:-132;width:2;height:568" coordorigin="9842,-132" coordsize="0,568" path="m9842,-132l9842,436e" filled="f" stroked="t" strokeweight=".581pt" strokecolor="#000000">
                <v:path arrowok="t"/>
              </v:shape>
            </v:group>
            <v:group style="position:absolute;left:10283;top:-132;width:2;height:568" coordorigin="10283,-132" coordsize="2,568">
              <v:shape style="position:absolute;left:10283;top:-132;width:2;height:568" coordorigin="10283,-132" coordsize="0,568" path="m10283,-132l10283,436e" filled="f" stroked="t" strokeweight=".580pt" strokecolor="#000000">
                <v:path arrowok="t"/>
              </v:shape>
            </v:group>
            <v:group style="position:absolute;left:10723;top:-132;width:2;height:568" coordorigin="10723,-132" coordsize="2,568">
              <v:shape style="position:absolute;left:10723;top:-132;width:2;height:568" coordorigin="10723,-132" coordsize="0,568" path="m10723,-132l10723,436e" filled="f" stroked="t" strokeweight=".580pt" strokecolor="#000000">
                <v:path arrowok="t"/>
              </v:shape>
            </v:group>
            <v:group style="position:absolute;left:11162;top:-132;width:2;height:568" coordorigin="11162,-132" coordsize="2,568">
              <v:shape style="position:absolute;left:11162;top:-132;width:2;height:568" coordorigin="11162,-132" coordsize="0,568" path="m11162,-132l11162,436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Id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ntifik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sl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idla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N)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4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astn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il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ho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a: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8" w:lineRule="exact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éno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én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říj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obchod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fir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oby)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26" w:lineRule="exact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40"/>
          <w:pgMar w:top="760" w:bottom="280" w:left="740" w:right="560"/>
        </w:sectPr>
      </w:pPr>
      <w:rPr/>
    </w:p>
    <w:p>
      <w:pPr>
        <w:spacing w:before="34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3.0895pt;margin-top:.06593pt;width:247.3505pt;height:26.56pt;mso-position-horizontal-relative:page;mso-position-vertical-relative:paragraph;z-index:-281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20" w:hRule="exact"/>
                    </w:trPr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0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45" w:after="0" w:line="240" w:lineRule="auto"/>
                          <w:ind w:left="126" w:right="109"/>
                          <w:jc w:val="center"/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  <w:spacing w:val="0"/>
                            <w:w w:val="90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0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odné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6" w:lineRule="exact"/>
        <w:ind w:left="111" w:right="-72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lo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89"/>
          <w:position w:val="6"/>
        </w:rPr>
        <w:t>*)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34" w:after="0" w:line="240" w:lineRule="auto"/>
        <w:ind w:right="3922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den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ční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760" w:bottom="280" w:left="740" w:right="560"/>
          <w:cols w:num="2" w:equalWidth="0">
            <w:col w:w="597" w:space="5125"/>
            <w:col w:w="4898"/>
          </w:cols>
        </w:sectPr>
      </w:pPr>
      <w:rPr/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72.130005pt;margin-top:-40.130360pt;width:184.66pt;height:26.56pt;mso-position-horizontal-relative:page;mso-position-vertical-relative:paragraph;z-index:-283" coordorigin="7443,-803" coordsize="3693,531">
            <v:group style="position:absolute;left:7448;top:-797;width:3682;height:2" coordorigin="7448,-797" coordsize="3682,2">
              <v:shape style="position:absolute;left:7448;top:-797;width:3682;height:2" coordorigin="7448,-797" coordsize="3682,0" path="m7448,-797l11130,-797e" filled="f" stroked="t" strokeweight=".580pt" strokecolor="#000000">
                <v:path arrowok="t"/>
              </v:shape>
            </v:group>
            <v:group style="position:absolute;left:7453;top:-792;width:2;height:510" coordorigin="7453,-792" coordsize="2,510">
              <v:shape style="position:absolute;left:7453;top:-792;width:2;height:510" coordorigin="7453,-792" coordsize="0,510" path="m7453,-792l7453,-282e" filled="f" stroked="t" strokeweight=".580pt" strokecolor="#000000">
                <v:path arrowok="t"/>
              </v:shape>
            </v:group>
            <v:group style="position:absolute;left:7448;top:-277;width:3682;height:2" coordorigin="7448,-277" coordsize="3682,2">
              <v:shape style="position:absolute;left:7448;top:-277;width:3682;height:2" coordorigin="7448,-277" coordsize="3682,0" path="m7448,-277l11130,-277e" filled="f" stroked="t" strokeweight=".580pt" strokecolor="#000000">
                <v:path arrowok="t"/>
              </v:shape>
            </v:group>
            <v:group style="position:absolute;left:7912;top:-792;width:2;height:510" coordorigin="7912,-792" coordsize="2,510">
              <v:shape style="position:absolute;left:7912;top:-792;width:2;height:510" coordorigin="7912,-792" coordsize="0,510" path="m7912,-792l7912,-282e" filled="f" stroked="t" strokeweight=".580pt" strokecolor="#000000">
                <v:path arrowok="t"/>
              </v:shape>
            </v:group>
            <v:group style="position:absolute;left:8371;top:-792;width:2;height:510" coordorigin="8371,-792" coordsize="2,510">
              <v:shape style="position:absolute;left:8371;top:-792;width:2;height:510" coordorigin="8371,-792" coordsize="0,510" path="m8371,-792l8371,-282e" filled="f" stroked="t" strokeweight=".580pt" strokecolor="#000000">
                <v:path arrowok="t"/>
              </v:shape>
            </v:group>
            <v:group style="position:absolute;left:8830;top:-792;width:2;height:510" coordorigin="8830,-792" coordsize="2,510">
              <v:shape style="position:absolute;left:8830;top:-792;width:2;height:510" coordorigin="8830,-792" coordsize="0,510" path="m8830,-792l8830,-282e" filled="f" stroked="t" strokeweight=".580pt" strokecolor="#000000">
                <v:path arrowok="t"/>
              </v:shape>
            </v:group>
            <v:group style="position:absolute;left:9289;top:-792;width:2;height:510" coordorigin="9289,-792" coordsize="2,510">
              <v:shape style="position:absolute;left:9289;top:-792;width:2;height:510" coordorigin="9289,-792" coordsize="0,510" path="m9289,-792l9289,-282e" filled="f" stroked="t" strokeweight=".580pt" strokecolor="#000000">
                <v:path arrowok="t"/>
              </v:shape>
            </v:group>
            <v:group style="position:absolute;left:9748;top:-792;width:2;height:510" coordorigin="9748,-792" coordsize="2,510">
              <v:shape style="position:absolute;left:9748;top:-792;width:2;height:510" coordorigin="9748,-792" coordsize="0,510" path="m9748,-792l9748,-282e" filled="f" stroked="t" strokeweight=".580pt" strokecolor="#000000">
                <v:path arrowok="t"/>
              </v:shape>
            </v:group>
            <v:group style="position:absolute;left:10207;top:-792;width:2;height:510" coordorigin="10207,-792" coordsize="2,510">
              <v:shape style="position:absolute;left:10207;top:-792;width:2;height:510" coordorigin="10207,-792" coordsize="0,510" path="m10207,-792l10207,-282e" filled="f" stroked="t" strokeweight=".580pt" strokecolor="#000000">
                <v:path arrowok="t"/>
              </v:shape>
            </v:group>
            <v:group style="position:absolute;left:10666;top:-792;width:2;height:510" coordorigin="10666,-792" coordsize="2,510">
              <v:shape style="position:absolute;left:10666;top:-792;width:2;height:510" coordorigin="10666,-792" coordsize="0,510" path="m10666,-792l10666,-282e" filled="f" stroked="t" strokeweight=".580pt" strokecolor="#000000">
                <v:path arrowok="t"/>
              </v:shape>
            </v:group>
            <v:group style="position:absolute;left:11125;top:-792;width:2;height:510" coordorigin="11125,-792" coordsize="2,510">
              <v:shape style="position:absolute;left:11125;top:-792;width:2;height:510" coordorigin="11125,-792" coordsize="0,510" path="m11125,-792l11125,-282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tu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odš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ěpnéh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cké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ov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ovatel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ho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a: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vy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n,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dyž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je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atel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odl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iš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ný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od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vl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ík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a)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9" w:lineRule="exact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én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říj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osoby)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26" w:lineRule="exact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40"/>
          <w:pgMar w:top="760" w:bottom="280" w:left="740" w:right="560"/>
        </w:sectPr>
      </w:pPr>
      <w:rPr/>
    </w:p>
    <w:p>
      <w:pPr>
        <w:spacing w:before="34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3.0895pt;margin-top:.065951pt;width:247.3505pt;height:26.56pt;mso-position-horizontal-relative:page;mso-position-vertical-relative:paragraph;z-index:-280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20" w:hRule="exact"/>
                    </w:trPr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0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45" w:after="0" w:line="240" w:lineRule="auto"/>
                          <w:ind w:left="126" w:right="108"/>
                          <w:jc w:val="center"/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  <w:spacing w:val="0"/>
                            <w:w w:val="90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odné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5" w:lineRule="exact"/>
        <w:ind w:left="111" w:right="-72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lo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89"/>
          <w:position w:val="6"/>
        </w:rPr>
        <w:t>*)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37" w:after="0" w:line="230" w:lineRule="exact"/>
        <w:ind w:right="3922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den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ční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760" w:bottom="280" w:left="740" w:right="560"/>
          <w:cols w:num="2" w:equalWidth="0">
            <w:col w:w="597" w:space="5125"/>
            <w:col w:w="4898"/>
          </w:cols>
        </w:sectPr>
      </w:pPr>
      <w:rPr/>
    </w:p>
    <w:p>
      <w:pPr>
        <w:spacing w:before="7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72.129486pt;margin-top:-40.130947pt;width:184.661pt;height:26.56pt;mso-position-horizontal-relative:page;mso-position-vertical-relative:paragraph;z-index:-282" coordorigin="7443,-803" coordsize="3693,531">
            <v:group style="position:absolute;left:7448;top:-797;width:3682;height:2" coordorigin="7448,-797" coordsize="3682,2">
              <v:shape style="position:absolute;left:7448;top:-797;width:3682;height:2" coordorigin="7448,-797" coordsize="3682,0" path="m7448,-797l11130,-797e" filled="f" stroked="t" strokeweight=".580pt" strokecolor="#000000">
                <v:path arrowok="t"/>
              </v:shape>
            </v:group>
            <v:group style="position:absolute;left:7453;top:-792;width:2;height:510" coordorigin="7453,-792" coordsize="2,510">
              <v:shape style="position:absolute;left:7453;top:-792;width:2;height:510" coordorigin="7453,-792" coordsize="0,510" path="m7453,-792l7453,-282e" filled="f" stroked="t" strokeweight=".580pt" strokecolor="#000000">
                <v:path arrowok="t"/>
              </v:shape>
            </v:group>
            <v:group style="position:absolute;left:7448;top:-277;width:3682;height:2" coordorigin="7448,-277" coordsize="3682,2">
              <v:shape style="position:absolute;left:7448;top:-277;width:3682;height:2" coordorigin="7448,-277" coordsize="3682,0" path="m7448,-277l11130,-277e" filled="f" stroked="t" strokeweight=".581pt" strokecolor="#000000">
                <v:path arrowok="t"/>
              </v:shape>
            </v:group>
            <v:group style="position:absolute;left:7912;top:-792;width:2;height:510" coordorigin="7912,-792" coordsize="2,510">
              <v:shape style="position:absolute;left:7912;top:-792;width:2;height:510" coordorigin="7912,-792" coordsize="0,510" path="m7912,-792l7912,-282e" filled="f" stroked="t" strokeweight=".580pt" strokecolor="#000000">
                <v:path arrowok="t"/>
              </v:shape>
            </v:group>
            <v:group style="position:absolute;left:8371;top:-792;width:2;height:510" coordorigin="8371,-792" coordsize="2,510">
              <v:shape style="position:absolute;left:8371;top:-792;width:2;height:510" coordorigin="8371,-792" coordsize="0,510" path="m8371,-792l8371,-282e" filled="f" stroked="t" strokeweight=".580pt" strokecolor="#000000">
                <v:path arrowok="t"/>
              </v:shape>
            </v:group>
            <v:group style="position:absolute;left:8830;top:-792;width:2;height:510" coordorigin="8830,-792" coordsize="2,510">
              <v:shape style="position:absolute;left:8830;top:-792;width:2;height:510" coordorigin="8830,-792" coordsize="0,510" path="m8830,-792l8830,-282e" filled="f" stroked="t" strokeweight=".580pt" strokecolor="#000000">
                <v:path arrowok="t"/>
              </v:shape>
            </v:group>
            <v:group style="position:absolute;left:9289;top:-792;width:2;height:510" coordorigin="9289,-792" coordsize="2,510">
              <v:shape style="position:absolute;left:9289;top:-792;width:2;height:510" coordorigin="9289,-792" coordsize="0,510" path="m9289,-792l9289,-282e" filled="f" stroked="t" strokeweight=".580pt" strokecolor="#000000">
                <v:path arrowok="t"/>
              </v:shape>
            </v:group>
            <v:group style="position:absolute;left:9748;top:-792;width:2;height:510" coordorigin="9748,-792" coordsize="2,510">
              <v:shape style="position:absolute;left:9748;top:-792;width:2;height:510" coordorigin="9748,-792" coordsize="0,510" path="m9748,-792l9748,-282e" filled="f" stroked="t" strokeweight=".580pt" strokecolor="#000000">
                <v:path arrowok="t"/>
              </v:shape>
            </v:group>
            <v:group style="position:absolute;left:10207;top:-792;width:2;height:510" coordorigin="10207,-792" coordsize="2,510">
              <v:shape style="position:absolute;left:10207;top:-792;width:2;height:510" coordorigin="10207,-792" coordsize="0,510" path="m10207,-792l10207,-282e" filled="f" stroked="t" strokeweight=".580pt" strokecolor="#000000">
                <v:path arrowok="t"/>
              </v:shape>
            </v:group>
            <v:group style="position:absolute;left:10666;top:-792;width:2;height:510" coordorigin="10666,-792" coordsize="2,510">
              <v:shape style="position:absolute;left:10666;top:-792;width:2;height:510" coordorigin="10666,-792" coordsize="0,510" path="m10666,-792l10666,-282e" filled="f" stroked="t" strokeweight=".580pt" strokecolor="#000000">
                <v:path arrowok="t"/>
              </v:shape>
            </v:group>
            <v:group style="position:absolute;left:11125;top:-792;width:2;height:510" coordorigin="11125,-792" coordsize="2,510">
              <v:shape style="position:absolute;left:11125;top:-792;width:2;height:510" coordorigin="11125,-792" coordsize="0,510" path="m11125,-792l11125,-282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tu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odš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ěpnéh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cké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30" w:lineRule="exact"/>
        <w:ind w:left="11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i/>
          <w:position w:val="7"/>
        </w:rPr>
        <w:t>*)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100"/>
          <w:i/>
          <w:position w:val="7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rodn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pln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-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li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i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id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no,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nak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vy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i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nit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i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um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na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oz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ve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tv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  <w:position w:val="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  <w:i/>
          <w:position w:val="0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  <w:position w:val="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  <w:position w:val="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uj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ne</w:t>
      </w:r>
      <w:r>
        <w:rPr>
          <w:rFonts w:ascii="Times New Roman" w:hAnsi="Times New Roman" w:cs="Times New Roman" w:eastAsia="Times New Roman"/>
          <w:sz w:val="20"/>
          <w:szCs w:val="20"/>
          <w:spacing w:val="-2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doš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407" w:lineRule="auto"/>
        <w:ind w:left="386" w:right="9558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43.619999pt;margin-top:1.175943pt;width:9.3pt;height:9.3pt;mso-position-horizontal-relative:page;mso-position-vertical-relative:paragraph;z-index:-286" coordorigin="872,24" coordsize="186,186">
            <v:shape style="position:absolute;left:872;top:24;width:186;height:186" coordorigin="872,24" coordsize="186,186" path="m872,24l1058,24,1058,210,872,210,872,24x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43.619999pt;margin-top:20.675943pt;width:9.3pt;height:9.3pt;mso-position-horizontal-relative:page;mso-position-vertical-relative:paragraph;z-index:-285" coordorigin="872,414" coordsize="186,186">
            <v:shape style="position:absolute;left:872;top:414;width:186;height:186" coordorigin="872,414" coordsize="186,186" path="m872,414l1058,414,1058,600,872,600,872,414xe" filled="f" stroked="t" strokeweight=".72pt" strokecolor="#000000">
              <v:path arrowok="t"/>
            </v:shape>
          </v:group>
          <w10:wrap type="none"/>
        </w:pict>
      </w:r>
      <w:r>
        <w:rPr/>
        <w:pict>
          <v:group style="position:absolute;margin-left:43.619999pt;margin-top:40.175941pt;width:9.3pt;height:9.3pt;mso-position-horizontal-relative:page;mso-position-vertical-relative:paragraph;z-index:-284" coordorigin="872,804" coordsize="186,186">
            <v:shape style="position:absolute;left:872;top:804;width:186;height:186" coordorigin="872,804" coordsize="186,186" path="m872,804l1058,804,1058,990,872,990,872,804xe" filled="f" stroked="t" strokeweight=".72pt" strokecolor="#000000">
              <v:path arrowok="t"/>
            </v:shape>
          </v:group>
          <w10:wrap type="none"/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tě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če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111" w:right="-20"/>
        <w:jc w:val="left"/>
        <w:tabs>
          <w:tab w:pos="2620" w:val="left"/>
          <w:tab w:pos="568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gi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kou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ks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9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0" w:right="-20"/>
        <w:jc w:val="left"/>
        <w:tabs>
          <w:tab w:pos="572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4"/>
        </w:rPr>
        <w:t>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..................................</w:t>
        <w:tab/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odpis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ža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le</w:t>
      </w:r>
      <w:r>
        <w:rPr>
          <w:rFonts w:ascii="Times New Roman" w:hAnsi="Times New Roman" w:cs="Times New Roman" w:eastAsia="Times New Roman"/>
          <w:sz w:val="20"/>
          <w:szCs w:val="20"/>
          <w:spacing w:val="33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.......................................................................</w:t>
      </w:r>
    </w:p>
    <w:p>
      <w:pPr>
        <w:jc w:val="left"/>
        <w:spacing w:after="0"/>
        <w:sectPr>
          <w:type w:val="continuous"/>
          <w:pgSz w:w="11920" w:h="16840"/>
          <w:pgMar w:top="760" w:bottom="280" w:left="740" w:right="56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6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1" w:lineRule="exact"/>
        <w:ind w:left="120" w:right="-76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90"/>
          <w:b/>
          <w:bCs/>
          <w:position w:val="-1"/>
        </w:rPr>
        <w:t>Záznam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9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0"/>
          <w:b/>
          <w:bCs/>
          <w:position w:val="-1"/>
        </w:rPr>
        <w:t>registr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90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0"/>
          <w:b/>
          <w:bCs/>
          <w:position w:val="-1"/>
        </w:rPr>
        <w:t>čního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90"/>
          <w:b/>
          <w:bCs/>
          <w:position w:val="-1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90"/>
          <w:b/>
          <w:bCs/>
          <w:position w:val="-1"/>
        </w:rPr>
        <w:t>í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0"/>
          <w:b/>
          <w:bCs/>
          <w:position w:val="-1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77" w:after="0" w:line="240" w:lineRule="auto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Dr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u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h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á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stra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</w:r>
    </w:p>
    <w:p>
      <w:pPr>
        <w:jc w:val="left"/>
        <w:spacing w:after="0"/>
        <w:sectPr>
          <w:pgSz w:w="11920" w:h="16840"/>
          <w:pgMar w:top="660" w:bottom="280" w:left="600" w:right="480"/>
          <w:cols w:num="2" w:equalWidth="0">
            <w:col w:w="2710" w:space="7055"/>
            <w:col w:w="1075"/>
          </w:cols>
        </w:sectPr>
      </w:pPr>
      <w:rPr/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605" w:lineRule="auto"/>
        <w:ind w:left="120" w:right="588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chn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ý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ůka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                      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lo: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dč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    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9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kou: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odeb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9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ks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51" w:after="0" w:line="240" w:lineRule="auto"/>
        <w:ind w:left="120" w:right="825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ý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dok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u: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42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42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42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42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42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42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5" w:right="425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186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ebn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20" w:right="2897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200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Sb.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pozdě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edp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sů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uh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ho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ovos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ti.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Dok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č.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6" w:lineRule="exact"/>
        <w:ind w:left="120" w:right="5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98.069504pt;margin-top:-6.774077pt;width:180.581pt;height:29.44pt;mso-position-horizontal-relative:page;mso-position-vertical-relative:paragraph;z-index:-279" coordorigin="3961,-135" coordsize="3612,589">
            <v:group style="position:absolute;left:3967;top:-130;width:3600;height:2" coordorigin="3967,-130" coordsize="3600,2">
              <v:shape style="position:absolute;left:3967;top:-130;width:3600;height:2" coordorigin="3967,-130" coordsize="3600,0" path="m3967,-130l7567,-130e" filled="f" stroked="t" strokeweight=".580pt" strokecolor="#000000">
                <v:path arrowok="t"/>
              </v:shape>
            </v:group>
            <v:group style="position:absolute;left:3972;top:-125;width:2;height:568" coordorigin="3972,-125" coordsize="2,568">
              <v:shape style="position:absolute;left:3972;top:-125;width:2;height:568" coordorigin="3972,-125" coordsize="0,568" path="m3972,-125l3972,443e" filled="f" stroked="t" strokeweight=".580pt" strokecolor="#000000">
                <v:path arrowok="t"/>
              </v:shape>
            </v:group>
            <v:group style="position:absolute;left:3967;top:448;width:3600;height:2" coordorigin="3967,448" coordsize="3600,2">
              <v:shape style="position:absolute;left:3967;top:448;width:3600;height:2" coordorigin="3967,448" coordsize="3600,0" path="m3967,448l7567,448e" filled="f" stroked="t" strokeweight=".581pt" strokecolor="#000000">
                <v:path arrowok="t"/>
              </v:shape>
            </v:group>
            <v:group style="position:absolute;left:4420;top:-125;width:2;height:568" coordorigin="4420,-125" coordsize="2,568">
              <v:shape style="position:absolute;left:4420;top:-125;width:2;height:568" coordorigin="4420,-125" coordsize="0,568" path="m4420,-125l4420,443e" filled="f" stroked="t" strokeweight=".580pt" strokecolor="#000000">
                <v:path arrowok="t"/>
              </v:shape>
            </v:group>
            <v:group style="position:absolute;left:4868;top:-125;width:2;height:568" coordorigin="4868,-125" coordsize="2,568">
              <v:shape style="position:absolute;left:4868;top:-125;width:2;height:568" coordorigin="4868,-125" coordsize="0,568" path="m4868,-125l4868,443e" filled="f" stroked="t" strokeweight=".580pt" strokecolor="#000000">
                <v:path arrowok="t"/>
              </v:shape>
            </v:group>
            <v:group style="position:absolute;left:5317;top:-125;width:2;height:568" coordorigin="5317,-125" coordsize="2,568">
              <v:shape style="position:absolute;left:5317;top:-125;width:2;height:568" coordorigin="5317,-125" coordsize="0,568" path="m5317,-125l5317,443e" filled="f" stroked="t" strokeweight=".581pt" strokecolor="#000000">
                <v:path arrowok="t"/>
              </v:shape>
            </v:group>
            <v:group style="position:absolute;left:5766;top:-125;width:2;height:568" coordorigin="5766,-125" coordsize="2,568">
              <v:shape style="position:absolute;left:5766;top:-125;width:2;height:568" coordorigin="5766,-125" coordsize="0,568" path="m5766,-125l5766,443e" filled="f" stroked="t" strokeweight=".580pt" strokecolor="#000000">
                <v:path arrowok="t"/>
              </v:shape>
            </v:group>
            <v:group style="position:absolute;left:6215;top:-125;width:2;height:568" coordorigin="6215,-125" coordsize="2,568">
              <v:shape style="position:absolute;left:6215;top:-125;width:2;height:568" coordorigin="6215,-125" coordsize="0,568" path="m6215,-125l6215,443e" filled="f" stroked="t" strokeweight=".580pt" strokecolor="#000000">
                <v:path arrowok="t"/>
              </v:shape>
            </v:group>
            <v:group style="position:absolute;left:6664;top:-125;width:2;height:568" coordorigin="6664,-125" coordsize="2,568">
              <v:shape style="position:absolute;left:6664;top:-125;width:2;height:568" coordorigin="6664,-125" coordsize="0,568" path="m6664,-125l6664,443e" filled="f" stroked="t" strokeweight=".581pt" strokecolor="#000000">
                <v:path arrowok="t"/>
              </v:shape>
            </v:group>
            <v:group style="position:absolute;left:7114;top:-125;width:2;height:568" coordorigin="7114,-125" coordsize="2,568">
              <v:shape style="position:absolute;left:7114;top:-125;width:2;height:568" coordorigin="7114,-125" coordsize="0,568" path="m7114,-125l7114,443e" filled="f" stroked="t" strokeweight=".581pt" strokecolor="#000000">
                <v:path arrowok="t"/>
              </v:shape>
            </v:group>
            <v:group style="position:absolute;left:7562;top:-125;width:2;height:568" coordorigin="7562,-125" coordsize="2,568">
              <v:shape style="position:absolute;left:7562;top:-125;width:2;height:568" coordorigin="7562,-125" coordsize="0,568" path="m7562,-125l7562,443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3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3"/>
        </w:rPr>
        <w:t>la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3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3"/>
        </w:rPr>
        <w:t>řid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3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3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3"/>
        </w:rPr>
        <w:t>na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3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3"/>
        </w:rPr>
        <w:t>ová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3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3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3"/>
        </w:rPr>
        <w:t>gi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3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3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3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3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89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3"/>
        </w:rPr>
        <w:t>zn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3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3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3"/>
        </w:rPr>
        <w:t>                                                                                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  <w:position w:val="3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Poč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kusů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4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6" w:after="0" w:line="240" w:lineRule="auto"/>
        <w:ind w:left="5519" w:right="431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2" w:after="0" w:line="226" w:lineRule="exact"/>
        <w:ind w:left="6879" w:right="1608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podp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ávněn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edn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6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5059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Pot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89"/>
          <w:b/>
          <w:bCs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rzení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pře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89"/>
          <w:b/>
          <w:bCs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zetí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dokladů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žad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89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telem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(na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89"/>
          <w:b/>
          <w:bCs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ytí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právní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9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0"/>
          <w:b/>
          <w:bCs/>
        </w:rPr>
        <w:t>oci)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20" w:right="494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kou: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0"/>
          <w:szCs w:val="20"/>
          <w:spacing w:val="39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605" w:lineRule="auto"/>
        <w:ind w:left="120" w:right="588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chn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ý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ůka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                      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lo: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dč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    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4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9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dok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ady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20" w:right="33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7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15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4"/>
        </w:rPr>
        <w:t>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                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odpis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ža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le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.......................................................................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552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……………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…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……………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…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……………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…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………….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9" w:lineRule="exact"/>
        <w:ind w:left="552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podp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sectPr>
      <w:type w:val="continuous"/>
      <w:pgSz w:w="11920" w:h="16840"/>
      <w:pgMar w:top="760" w:bottom="280" w:left="60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</dc:creator>
  <dc:title>Oznámení o ztrátě, zničení nebo odcizení tabulky s registrační značkou</dc:title>
  <dcterms:created xsi:type="dcterms:W3CDTF">2023-10-02T11:21:48Z</dcterms:created>
  <dcterms:modified xsi:type="dcterms:W3CDTF">2023-10-02T11:21:48Z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2017-05-22T00:00:00Z</vt:filetime>
  </property>
  <property fmtid="{D5CDD505-2E9C-101B-9397-08002B2CF9AE}" pid="3" name="LastSaved">
    <vt:filetime>2023-10-02T00:00:00Z</vt:filetime>
  </property>
</Properties>
</file>