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1" w:after="0" w:line="240" w:lineRule="auto"/>
        <w:ind w:left="2727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  <w:b/>
          <w:bCs/>
        </w:rPr>
        <w:t>Ž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á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dost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vydání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tabulky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regi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ční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nač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výv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9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11" w:right="-20"/>
        <w:jc w:val="left"/>
        <w:tabs>
          <w:tab w:pos="610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60.149994pt;margin-top:-8.834077pt;width:177.82pt;height:29.44pt;mso-position-horizontal-relative:page;mso-position-vertical-relative:paragraph;z-index:-288" coordorigin="3203,-177" coordsize="3556,589">
            <v:group style="position:absolute;left:3209;top:-171;width:3545;height:2" coordorigin="3209,-171" coordsize="3545,2">
              <v:shape style="position:absolute;left:3209;top:-171;width:3545;height:2" coordorigin="3209,-171" coordsize="3545,0" path="m3209,-171l6754,-171e" filled="f" stroked="t" strokeweight=".580pt" strokecolor="#000000">
                <v:path arrowok="t"/>
              </v:shape>
            </v:group>
            <v:group style="position:absolute;left:3214;top:-166;width:2;height:568" coordorigin="3214,-166" coordsize="2,568">
              <v:shape style="position:absolute;left:3214;top:-166;width:2;height:568" coordorigin="3214,-166" coordsize="0,568" path="m3214,-166l3214,402e" filled="f" stroked="t" strokeweight=".580pt" strokecolor="#000000">
                <v:path arrowok="t"/>
              </v:shape>
            </v:group>
            <v:group style="position:absolute;left:3209;top:406;width:3545;height:2" coordorigin="3209,406" coordsize="3545,2">
              <v:shape style="position:absolute;left:3209;top:406;width:3545;height:2" coordorigin="3209,406" coordsize="3545,0" path="m3209,406l6754,406e" filled="f" stroked="t" strokeweight=".580pt" strokecolor="#000000">
                <v:path arrowok="t"/>
              </v:shape>
            </v:group>
            <v:group style="position:absolute;left:3655;top:-166;width:2;height:568" coordorigin="3655,-166" coordsize="2,568">
              <v:shape style="position:absolute;left:3655;top:-166;width:2;height:568" coordorigin="3655,-166" coordsize="0,568" path="m3655,-166l3655,402e" filled="f" stroked="t" strokeweight=".580pt" strokecolor="#000000">
                <v:path arrowok="t"/>
              </v:shape>
            </v:group>
            <v:group style="position:absolute;left:4097;top:-166;width:2;height:568" coordorigin="4097,-166" coordsize="2,568">
              <v:shape style="position:absolute;left:4097;top:-166;width:2;height:568" coordorigin="4097,-166" coordsize="0,568" path="m4097,-166l4097,402e" filled="f" stroked="t" strokeweight=".581pt" strokecolor="#000000">
                <v:path arrowok="t"/>
              </v:shape>
            </v:group>
            <v:group style="position:absolute;left:4538;top:-166;width:2;height:568" coordorigin="4538,-166" coordsize="2,568">
              <v:shape style="position:absolute;left:4538;top:-166;width:2;height:568" coordorigin="4538,-166" coordsize="0,568" path="m4538,-166l4538,402e" filled="f" stroked="t" strokeweight=".580pt" strokecolor="#000000">
                <v:path arrowok="t"/>
              </v:shape>
            </v:group>
            <v:group style="position:absolute;left:4981;top:-166;width:2;height:568" coordorigin="4981,-166" coordsize="2,568">
              <v:shape style="position:absolute;left:4981;top:-166;width:2;height:568" coordorigin="4981,-166" coordsize="0,568" path="m4981,-166l4981,402e" filled="f" stroked="t" strokeweight=".580pt" strokecolor="#000000">
                <v:path arrowok="t"/>
              </v:shape>
            </v:group>
            <v:group style="position:absolute;left:5423;top:-166;width:2;height:568" coordorigin="5423,-166" coordsize="2,568">
              <v:shape style="position:absolute;left:5423;top:-166;width:2;height:568" coordorigin="5423,-166" coordsize="0,568" path="m5423,-166l5423,402e" filled="f" stroked="t" strokeweight=".580pt" strokecolor="#000000">
                <v:path arrowok="t"/>
              </v:shape>
            </v:group>
            <v:group style="position:absolute;left:5864;top:-166;width:2;height:568" coordorigin="5864,-166" coordsize="2,568">
              <v:shape style="position:absolute;left:5864;top:-166;width:2;height:568" coordorigin="5864,-166" coordsize="0,568" path="m5864,-166l5864,402e" filled="f" stroked="t" strokeweight=".581pt" strokecolor="#000000">
                <v:path arrowok="t"/>
              </v:shape>
            </v:group>
            <v:group style="position:absolute;left:6307;top:-166;width:2;height:568" coordorigin="6307,-166" coordsize="2,568">
              <v:shape style="position:absolute;left:6307;top:-166;width:2;height:568" coordorigin="6307,-166" coordsize="0,568" path="m6307,-166l6307,402e" filled="f" stroked="t" strokeweight=".581pt" strokecolor="#000000">
                <v:path arrowok="t"/>
              </v:shape>
            </v:group>
            <v:group style="position:absolute;left:6749;top:-166;width:2;height:568" coordorigin="6749,-166" coordsize="2,568">
              <v:shape style="position:absolute;left:6749;top:-166;width:2;height:568" coordorigin="6749,-166" coordsize="0,568" path="m6749,-166l6749,40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Re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gi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načka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ab/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26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183.609497pt;margin-top:-7.134836pt;width:375.041pt;height:29.44pt;mso-position-horizontal-relative:page;mso-position-vertical-relative:paragraph;z-index:-287" coordorigin="3672,-143" coordsize="7501,589">
            <v:group style="position:absolute;left:3678;top:-137;width:7489;height:2" coordorigin="3678,-137" coordsize="7489,2">
              <v:shape style="position:absolute;left:3678;top:-137;width:7489;height:2" coordorigin="3678,-137" coordsize="7489,0" path="m3678,-137l11167,-137e" filled="f" stroked="t" strokeweight=".580pt" strokecolor="#000000">
                <v:path arrowok="t"/>
              </v:shape>
            </v:group>
            <v:group style="position:absolute;left:3683;top:-132;width:2;height:568" coordorigin="3683,-132" coordsize="2,568">
              <v:shape style="position:absolute;left:3683;top:-132;width:2;height:568" coordorigin="3683,-132" coordsize="0,568" path="m3683,-132l3683,436e" filled="f" stroked="t" strokeweight=".581pt" strokecolor="#000000">
                <v:path arrowok="t"/>
              </v:shape>
            </v:group>
            <v:group style="position:absolute;left:3678;top:440;width:7489;height:2" coordorigin="3678,440" coordsize="7489,2">
              <v:shape style="position:absolute;left:3678;top:440;width:7489;height:2" coordorigin="3678,440" coordsize="7489,0" path="m3678,440l11167,440e" filled="f" stroked="t" strokeweight=".581pt" strokecolor="#000000">
                <v:path arrowok="t"/>
              </v:shape>
            </v:group>
            <v:group style="position:absolute;left:4124;top:-132;width:2;height:568" coordorigin="4124,-132" coordsize="2,568">
              <v:shape style="position:absolute;left:4124;top:-132;width:2;height:568" coordorigin="4124,-132" coordsize="0,568" path="m4124,-132l4124,436e" filled="f" stroked="t" strokeweight=".580pt" strokecolor="#000000">
                <v:path arrowok="t"/>
              </v:shape>
            </v:group>
            <v:group style="position:absolute;left:4562;top:-132;width:2;height:568" coordorigin="4562,-132" coordsize="2,568">
              <v:shape style="position:absolute;left:4562;top:-132;width:2;height:568" coordorigin="4562,-132" coordsize="0,568" path="m4562,-132l4562,436e" filled="f" stroked="t" strokeweight=".580pt" strokecolor="#000000">
                <v:path arrowok="t"/>
              </v:shape>
            </v:group>
            <v:group style="position:absolute;left:5003;top:-132;width:2;height:568" coordorigin="5003,-132" coordsize="2,568">
              <v:shape style="position:absolute;left:5003;top:-132;width:2;height:568" coordorigin="5003,-132" coordsize="0,568" path="m5003,-132l5003,436e" filled="f" stroked="t" strokeweight=".580pt" strokecolor="#000000">
                <v:path arrowok="t"/>
              </v:shape>
            </v:group>
            <v:group style="position:absolute;left:5443;top:-132;width:2;height:568" coordorigin="5443,-132" coordsize="2,568">
              <v:shape style="position:absolute;left:5443;top:-132;width:2;height:568" coordorigin="5443,-132" coordsize="0,568" path="m5443,-132l5443,436e" filled="f" stroked="t" strokeweight=".581pt" strokecolor="#000000">
                <v:path arrowok="t"/>
              </v:shape>
            </v:group>
            <v:group style="position:absolute;left:5882;top:-132;width:2;height:568" coordorigin="5882,-132" coordsize="2,568">
              <v:shape style="position:absolute;left:5882;top:-132;width:2;height:568" coordorigin="5882,-132" coordsize="0,568" path="m5882,-132l5882,436e" filled="f" stroked="t" strokeweight=".581pt" strokecolor="#000000">
                <v:path arrowok="t"/>
              </v:shape>
            </v:group>
            <v:group style="position:absolute;left:6323;top:-132;width:2;height:568" coordorigin="6323,-132" coordsize="2,568">
              <v:shape style="position:absolute;left:6323;top:-132;width:2;height:568" coordorigin="6323,-132" coordsize="0,568" path="m6323,-132l6323,436e" filled="f" stroked="t" strokeweight=".580pt" strokecolor="#000000">
                <v:path arrowok="t"/>
              </v:shape>
            </v:group>
            <v:group style="position:absolute;left:6763;top:-132;width:2;height:568" coordorigin="6763,-132" coordsize="2,568">
              <v:shape style="position:absolute;left:6763;top:-132;width:2;height:568" coordorigin="6763,-132" coordsize="0,568" path="m6763,-132l6763,436e" filled="f" stroked="t" strokeweight=".580pt" strokecolor="#000000">
                <v:path arrowok="t"/>
              </v:shape>
            </v:group>
            <v:group style="position:absolute;left:7202;top:-132;width:2;height:568" coordorigin="7202,-132" coordsize="2,568">
              <v:shape style="position:absolute;left:7202;top:-132;width:2;height:568" coordorigin="7202,-132" coordsize="0,568" path="m7202,-132l7202,436e" filled="f" stroked="t" strokeweight=".580pt" strokecolor="#000000">
                <v:path arrowok="t"/>
              </v:shape>
            </v:group>
            <v:group style="position:absolute;left:7643;top:-132;width:2;height:568" coordorigin="7643,-132" coordsize="2,568">
              <v:shape style="position:absolute;left:7643;top:-132;width:2;height:568" coordorigin="7643,-132" coordsize="0,568" path="m7643,-132l7643,436e" filled="f" stroked="t" strokeweight=".581pt" strokecolor="#000000">
                <v:path arrowok="t"/>
              </v:shape>
            </v:group>
            <v:group style="position:absolute;left:8083;top:-132;width:2;height:568" coordorigin="8083,-132" coordsize="2,568">
              <v:shape style="position:absolute;left:8083;top:-132;width:2;height:568" coordorigin="8083,-132" coordsize="0,568" path="m8083,-132l8083,436e" filled="f" stroked="t" strokeweight=".580pt" strokecolor="#000000">
                <v:path arrowok="t"/>
              </v:shape>
            </v:group>
            <v:group style="position:absolute;left:8522;top:-132;width:2;height:568" coordorigin="8522,-132" coordsize="2,568">
              <v:shape style="position:absolute;left:8522;top:-132;width:2;height:568" coordorigin="8522,-132" coordsize="0,568" path="m8522,-132l8522,436e" filled="f" stroked="t" strokeweight=".580pt" strokecolor="#000000">
                <v:path arrowok="t"/>
              </v:shape>
            </v:group>
            <v:group style="position:absolute;left:8963;top:-132;width:2;height:568" coordorigin="8963,-132" coordsize="2,568">
              <v:shape style="position:absolute;left:8963;top:-132;width:2;height:568" coordorigin="8963,-132" coordsize="0,568" path="m8963,-132l8963,436e" filled="f" stroked="t" strokeweight=".580pt" strokecolor="#000000">
                <v:path arrowok="t"/>
              </v:shape>
            </v:group>
            <v:group style="position:absolute;left:9403;top:-132;width:2;height:568" coordorigin="9403,-132" coordsize="2,568">
              <v:shape style="position:absolute;left:9403;top:-132;width:2;height:568" coordorigin="9403,-132" coordsize="0,568" path="m9403,-132l9403,436e" filled="f" stroked="t" strokeweight=".581pt" strokecolor="#000000">
                <v:path arrowok="t"/>
              </v:shape>
            </v:group>
            <v:group style="position:absolute;left:9842;top:-132;width:2;height:568" coordorigin="9842,-132" coordsize="2,568">
              <v:shape style="position:absolute;left:9842;top:-132;width:2;height:568" coordorigin="9842,-132" coordsize="0,568" path="m9842,-132l9842,436e" filled="f" stroked="t" strokeweight=".581pt" strokecolor="#000000">
                <v:path arrowok="t"/>
              </v:shape>
            </v:group>
            <v:group style="position:absolute;left:10283;top:-132;width:2;height:568" coordorigin="10283,-132" coordsize="2,568">
              <v:shape style="position:absolute;left:10283;top:-132;width:2;height:568" coordorigin="10283,-132" coordsize="0,568" path="m10283,-132l10283,436e" filled="f" stroked="t" strokeweight=".580pt" strokecolor="#000000">
                <v:path arrowok="t"/>
              </v:shape>
            </v:group>
            <v:group style="position:absolute;left:10723;top:-132;width:2;height:568" coordorigin="10723,-132" coordsize="2,568">
              <v:shape style="position:absolute;left:10723;top:-132;width:2;height:568" coordorigin="10723,-132" coordsize="0,568" path="m10723,-132l10723,436e" filled="f" stroked="t" strokeweight=".580pt" strokecolor="#000000">
                <v:path arrowok="t"/>
              </v:shape>
            </v:group>
            <v:group style="position:absolute;left:11162;top:-132;width:2;height:568" coordorigin="11162,-132" coordsize="2,568">
              <v:shape style="position:absolute;left:11162;top:-132;width:2;height:568" coordorigin="11162,-132" coordsize="0,568" path="m11162,-132l11162,436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ntifik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idla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N)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astn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a: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7" w:lineRule="exact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660"/>
        </w:sectPr>
      </w:pPr>
      <w:rPr/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.0895pt;margin-top:.065967pt;width:247.3505pt;height:26.56pt;mso-position-horizontal-relative:page;mso-position-vertical-relative:paragraph;z-index:-284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0" w:hRule="exact"/>
                    </w:trPr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26" w:right="108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5" w:lineRule="exact"/>
        <w:ind w:left="111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7" w:after="0" w:line="230" w:lineRule="exact"/>
        <w:ind w:right="382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660"/>
          <w:cols w:num="2" w:equalWidth="0">
            <w:col w:w="597" w:space="5125"/>
            <w:col w:w="4798"/>
          </w:cols>
        </w:sectPr>
      </w:pPr>
      <w:rPr/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2.129486pt;margin-top:-40.136364pt;width:184.661pt;height:26.56pt;mso-position-horizontal-relative:page;mso-position-vertical-relative:paragraph;z-index:-286" coordorigin="7443,-803" coordsize="3693,531">
            <v:group style="position:absolute;left:7448;top:-797;width:3682;height:2" coordorigin="7448,-797" coordsize="3682,2">
              <v:shape style="position:absolute;left:7448;top:-797;width:3682;height:2" coordorigin="7448,-797" coordsize="3682,0" path="m7448,-797l11130,-797e" filled="f" stroked="t" strokeweight=".580pt" strokecolor="#000000">
                <v:path arrowok="t"/>
              </v:shape>
            </v:group>
            <v:group style="position:absolute;left:7453;top:-792;width:2;height:510" coordorigin="7453,-792" coordsize="2,510">
              <v:shape style="position:absolute;left:7453;top:-792;width:2;height:510" coordorigin="7453,-792" coordsize="0,510" path="m7453,-792l7453,-282e" filled="f" stroked="t" strokeweight=".580pt" strokecolor="#000000">
                <v:path arrowok="t"/>
              </v:shape>
            </v:group>
            <v:group style="position:absolute;left:7448;top:-277;width:3682;height:2" coordorigin="7448,-277" coordsize="3682,2">
              <v:shape style="position:absolute;left:7448;top:-277;width:3682;height:2" coordorigin="7448,-277" coordsize="3682,0" path="m7448,-277l11130,-277e" filled="f" stroked="t" strokeweight=".581pt" strokecolor="#000000">
                <v:path arrowok="t"/>
              </v:shape>
            </v:group>
            <v:group style="position:absolute;left:7912;top:-792;width:2;height:510" coordorigin="7912,-792" coordsize="2,510">
              <v:shape style="position:absolute;left:7912;top:-792;width:2;height:510" coordorigin="7912,-792" coordsize="0,510" path="m7912,-792l7912,-282e" filled="f" stroked="t" strokeweight=".580pt" strokecolor="#000000">
                <v:path arrowok="t"/>
              </v:shape>
            </v:group>
            <v:group style="position:absolute;left:8371;top:-792;width:2;height:510" coordorigin="8371,-792" coordsize="2,510">
              <v:shape style="position:absolute;left:8371;top:-792;width:2;height:510" coordorigin="8371,-792" coordsize="0,510" path="m8371,-792l8371,-282e" filled="f" stroked="t" strokeweight=".580pt" strokecolor="#000000">
                <v:path arrowok="t"/>
              </v:shape>
            </v:group>
            <v:group style="position:absolute;left:8830;top:-792;width:2;height:510" coordorigin="8830,-792" coordsize="2,510">
              <v:shape style="position:absolute;left:8830;top:-792;width:2;height:510" coordorigin="8830,-792" coordsize="0,510" path="m8830,-792l8830,-282e" filled="f" stroked="t" strokeweight=".580pt" strokecolor="#000000">
                <v:path arrowok="t"/>
              </v:shape>
            </v:group>
            <v:group style="position:absolute;left:9289;top:-792;width:2;height:510" coordorigin="9289,-792" coordsize="2,510">
              <v:shape style="position:absolute;left:9289;top:-792;width:2;height:510" coordorigin="9289,-792" coordsize="0,510" path="m9289,-792l9289,-282e" filled="f" stroked="t" strokeweight=".580pt" strokecolor="#000000">
                <v:path arrowok="t"/>
              </v:shape>
            </v:group>
            <v:group style="position:absolute;left:9748;top:-792;width:2;height:510" coordorigin="9748,-792" coordsize="2,510">
              <v:shape style="position:absolute;left:9748;top:-792;width:2;height:510" coordorigin="9748,-792" coordsize="0,510" path="m9748,-792l9748,-282e" filled="f" stroked="t" strokeweight=".580pt" strokecolor="#000000">
                <v:path arrowok="t"/>
              </v:shape>
            </v:group>
            <v:group style="position:absolute;left:10207;top:-792;width:2;height:510" coordorigin="10207,-792" coordsize="2,510">
              <v:shape style="position:absolute;left:10207;top:-792;width:2;height:510" coordorigin="10207,-792" coordsize="0,510" path="m10207,-792l10207,-282e" filled="f" stroked="t" strokeweight=".580pt" strokecolor="#000000">
                <v:path arrowok="t"/>
              </v:shape>
            </v:group>
            <v:group style="position:absolute;left:10666;top:-792;width:2;height:510" coordorigin="10666,-792" coordsize="2,510">
              <v:shape style="position:absolute;left:10666;top:-792;width:2;height:510" coordorigin="10666,-792" coordsize="0,510" path="m10666,-792l10666,-282e" filled="f" stroked="t" strokeweight=".580pt" strokecolor="#000000">
                <v:path arrowok="t"/>
              </v:shape>
            </v:group>
            <v:group style="position:absolute;left:11125;top:-792;width:2;height:510" coordorigin="11125,-792" coordsize="2,510">
              <v:shape style="position:absolute;left:11125;top:-792;width:2;height:510" coordorigin="11125,-792" coordsize="0,510" path="m11125,-792l11125,-282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ovatel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a: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n,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dyž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je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i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atel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i/>
        </w:rPr>
        <w:t>iš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ný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i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  <w:i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vl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i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tn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i/>
        </w:rPr>
        <w:t>ík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i/>
        </w:rPr>
        <w:t>a)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jm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én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říj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obchodn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fir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á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oby)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9" w:after="0" w:line="110" w:lineRule="exact"/>
        <w:jc w:val="left"/>
        <w:rPr>
          <w:sz w:val="11"/>
          <w:szCs w:val="11"/>
        </w:rPr>
      </w:pPr>
      <w:rPr/>
      <w:r>
        <w:rPr>
          <w:sz w:val="11"/>
          <w:szCs w:val="11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26" w:lineRule="exact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6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660"/>
        </w:sectPr>
      </w:pPr>
      <w:rPr/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w10:wrap type="none"/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73.0895pt;margin-top:.065928pt;width:247.3505pt;height:26.62pt;mso-position-horizontal-relative:page;mso-position-vertical-relative:paragraph;z-index:-283" type="#_x0000_t202" filled="f" stroked="f">
            <v:textbox inset="0,0,0,0">
              <w:txbxContent>
                <w:tbl>
                  <w:tblPr>
                    <w:tblW w:w="0" w:type="auto"/>
                    <w:tblLook w:val="01E0"/>
                    <w:tblLayout w:type="fixed"/>
                    <w:tblCellMar>
                      <w:left w:w="0" w:type="dxa"/>
                      <w:right w:w="0" w:type="dxa"/>
                      <w:bottom w:w="0" w:type="dxa"/>
                      <w:top w:w="0" w:type="dxa"/>
                    </w:tblCellMar>
                    <w:jc w:val="left"/>
                  </w:tblPr>
                  <w:tblGrid/>
                  <w:tr>
                    <w:trPr>
                      <w:trHeight w:val="521" w:hRule="exact"/>
                    </w:trPr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50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>
                          <w:spacing w:before="45" w:after="0" w:line="240" w:lineRule="auto"/>
                          <w:ind w:left="126" w:right="108"/>
                          <w:jc w:val="center"/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</w:rPr>
                        </w:pPr>
                        <w:rPr/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90"/>
                          </w:rPr>
                          <w:t>/</w:t>
                        </w:r>
                        <w:r>
                          <w:rPr>
                            <w:rFonts w:ascii="Times New Roman" w:hAnsi="Times New Roman" w:cs="Times New Roman" w:eastAsia="Times New Roman"/>
                            <w:sz w:val="36"/>
                            <w:szCs w:val="36"/>
                            <w:spacing w:val="0"/>
                            <w:w w:val="100"/>
                          </w:rPr>
                        </w:r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8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8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6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  <w:tc>
                      <w:tcPr>
                        <w:tcW w:w="448" w:type="dxa"/>
                        <w:tcBorders>
                          <w:top w:val="single" w:sz="4.640" w:space="0" w:color="000000"/>
                          <w:bottom w:val="single" w:sz="4.648" w:space="0" w:color="000000"/>
                          <w:left w:val="single" w:sz="4.640" w:space="0" w:color="000000"/>
                          <w:right w:val="single" w:sz="4.640" w:space="0" w:color="000000"/>
                        </w:tcBorders>
                      </w:tcPr>
                      <w:p>
                        <w:pPr/>
                        <w:rPr/>
                      </w:p>
                    </w:tc>
                  </w:tr>
                </w:tbl>
                <w:p>
                  <w:pPr>
                    <w:spacing w:before="0" w:after="0" w:line="240" w:lineRule="auto"/>
                    <w:jc w:val="left"/>
                  </w:pPr>
                  <w:rPr/>
                </w:p>
              </w:txbxContent>
            </v:textbox>
          </v:shape>
        </w:pic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odné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6" w:lineRule="exact"/>
        <w:ind w:left="111" w:right="-7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lo</w:t>
      </w:r>
      <w:r>
        <w:rPr>
          <w:rFonts w:ascii="Times New Roman" w:hAnsi="Times New Roman" w:cs="Times New Roman" w:eastAsia="Times New Roman"/>
          <w:sz w:val="13"/>
          <w:szCs w:val="13"/>
          <w:spacing w:val="0"/>
          <w:w w:val="89"/>
          <w:position w:val="6"/>
        </w:rPr>
        <w:t>*)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34" w:after="0" w:line="240" w:lineRule="auto"/>
        <w:ind w:right="3822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20"/>
          <w:szCs w:val="2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ční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660"/>
          <w:cols w:num="2" w:equalWidth="0">
            <w:col w:w="597" w:space="5125"/>
            <w:col w:w="4798"/>
          </w:cols>
        </w:sectPr>
      </w:pPr>
      <w:rPr/>
    </w:p>
    <w:p>
      <w:pPr>
        <w:spacing w:before="9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372.129486pt;margin-top:-40.133564pt;width:184.661pt;height:26.62pt;mso-position-horizontal-relative:page;mso-position-vertical-relative:paragraph;z-index:-285" coordorigin="7443,-803" coordsize="3693,532">
            <v:group style="position:absolute;left:7448;top:-797;width:3682;height:2" coordorigin="7448,-797" coordsize="3682,2">
              <v:shape style="position:absolute;left:7448;top:-797;width:3682;height:2" coordorigin="7448,-797" coordsize="3682,0" path="m7448,-797l11130,-797e" filled="f" stroked="t" strokeweight=".580pt" strokecolor="#000000">
                <v:path arrowok="t"/>
              </v:shape>
            </v:group>
            <v:group style="position:absolute;left:7453;top:-792;width:2;height:511" coordorigin="7453,-792" coordsize="2,511">
              <v:shape style="position:absolute;left:7453;top:-792;width:2;height:511" coordorigin="7453,-792" coordsize="0,511" path="m7453,-792l7453,-281e" filled="f" stroked="t" strokeweight=".580pt" strokecolor="#000000">
                <v:path arrowok="t"/>
              </v:shape>
            </v:group>
            <v:group style="position:absolute;left:7448;top:-276;width:3682;height:2" coordorigin="7448,-276" coordsize="3682,2">
              <v:shape style="position:absolute;left:7448;top:-276;width:3682;height:2" coordorigin="7448,-276" coordsize="3682,0" path="m7448,-276l11130,-276e" filled="f" stroked="t" strokeweight=".581pt" strokecolor="#000000">
                <v:path arrowok="t"/>
              </v:shape>
            </v:group>
            <v:group style="position:absolute;left:7912;top:-792;width:2;height:511" coordorigin="7912,-792" coordsize="2,511">
              <v:shape style="position:absolute;left:7912;top:-792;width:2;height:511" coordorigin="7912,-792" coordsize="0,511" path="m7912,-792l7912,-281e" filled="f" stroked="t" strokeweight=".580pt" strokecolor="#000000">
                <v:path arrowok="t"/>
              </v:shape>
            </v:group>
            <v:group style="position:absolute;left:8371;top:-792;width:2;height:511" coordorigin="8371,-792" coordsize="2,511">
              <v:shape style="position:absolute;left:8371;top:-792;width:2;height:511" coordorigin="8371,-792" coordsize="0,511" path="m8371,-792l8371,-281e" filled="f" stroked="t" strokeweight=".580pt" strokecolor="#000000">
                <v:path arrowok="t"/>
              </v:shape>
            </v:group>
            <v:group style="position:absolute;left:8830;top:-792;width:2;height:511" coordorigin="8830,-792" coordsize="2,511">
              <v:shape style="position:absolute;left:8830;top:-792;width:2;height:511" coordorigin="8830,-792" coordsize="0,511" path="m8830,-792l8830,-281e" filled="f" stroked="t" strokeweight=".580pt" strokecolor="#000000">
                <v:path arrowok="t"/>
              </v:shape>
            </v:group>
            <v:group style="position:absolute;left:9289;top:-792;width:2;height:511" coordorigin="9289,-792" coordsize="2,511">
              <v:shape style="position:absolute;left:9289;top:-792;width:2;height:511" coordorigin="9289,-792" coordsize="0,511" path="m9289,-792l9289,-281e" filled="f" stroked="t" strokeweight=".580pt" strokecolor="#000000">
                <v:path arrowok="t"/>
              </v:shape>
            </v:group>
            <v:group style="position:absolute;left:9748;top:-792;width:2;height:511" coordorigin="9748,-792" coordsize="2,511">
              <v:shape style="position:absolute;left:9748;top:-792;width:2;height:511" coordorigin="9748,-792" coordsize="0,511" path="m9748,-792l9748,-281e" filled="f" stroked="t" strokeweight=".580pt" strokecolor="#000000">
                <v:path arrowok="t"/>
              </v:shape>
            </v:group>
            <v:group style="position:absolute;left:10207;top:-792;width:2;height:511" coordorigin="10207,-792" coordsize="2,511">
              <v:shape style="position:absolute;left:10207;top:-792;width:2;height:511" coordorigin="10207,-792" coordsize="0,511" path="m10207,-792l10207,-281e" filled="f" stroked="t" strokeweight=".580pt" strokecolor="#000000">
                <v:path arrowok="t"/>
              </v:shape>
            </v:group>
            <v:group style="position:absolute;left:10666;top:-792;width:2;height:511" coordorigin="10666,-792" coordsize="2,511">
              <v:shape style="position:absolute;left:10666;top:-792;width:2;height:511" coordorigin="10666,-792" coordsize="0,511" path="m10666,-792l10666,-281e" filled="f" stroked="t" strokeweight=".580pt" strokecolor="#000000">
                <v:path arrowok="t"/>
              </v:shape>
            </v:group>
            <v:group style="position:absolute;left:11125;top:-792;width:2;height:511" coordorigin="11125,-792" coordsize="2,511">
              <v:shape style="position:absolute;left:11125;top:-792;width:2;height:511" coordorigin="11125,-792" coordsize="0,511" path="m11125,-792l11125,-281e" filled="f" stroked="t" strokeweight=".580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ta</w:t>
      </w:r>
      <w:r>
        <w:rPr>
          <w:rFonts w:ascii="Times New Roman" w:hAnsi="Times New Roman" w:cs="Times New Roman" w:eastAsia="Times New Roman"/>
          <w:sz w:val="20"/>
          <w:szCs w:val="20"/>
          <w:spacing w:val="2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2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b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2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29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ěpnéh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3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cké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14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12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183" w:lineRule="exact"/>
        <w:ind w:left="111"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>
          <w:rFonts w:ascii="Times New Roman" w:hAnsi="Times New Roman" w:cs="Times New Roman" w:eastAsia="Times New Roman"/>
          <w:sz w:val="10"/>
          <w:szCs w:val="10"/>
          <w:spacing w:val="0"/>
          <w:w w:val="100"/>
          <w:i/>
          <w:position w:val="6"/>
        </w:rPr>
        <w:t>*)</w:t>
      </w:r>
      <w:r>
        <w:rPr>
          <w:rFonts w:ascii="Times New Roman" w:hAnsi="Times New Roman" w:cs="Times New Roman" w:eastAsia="Times New Roman"/>
          <w:sz w:val="10"/>
          <w:szCs w:val="10"/>
          <w:spacing w:val="2"/>
          <w:w w:val="100"/>
          <w:i/>
          <w:position w:val="6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od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é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č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í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s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t,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b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0"/>
        </w:rPr>
        <w:t>-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li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ř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ě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en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,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j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i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k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y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p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l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it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da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um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2"/>
          <w:w w:val="89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o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z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e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í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ve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t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v</w:t>
      </w:r>
      <w:r>
        <w:rPr>
          <w:rFonts w:ascii="Times New Roman" w:hAnsi="Times New Roman" w:cs="Times New Roman" w:eastAsia="Times New Roman"/>
          <w:sz w:val="16"/>
          <w:szCs w:val="16"/>
          <w:spacing w:val="-1"/>
          <w:w w:val="89"/>
          <w:i/>
          <w:position w:val="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89"/>
          <w:i/>
          <w:position w:val="0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89"/>
          <w:i/>
          <w:position w:val="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0"/>
        </w:rPr>
        <w:t>D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0"/>
        </w:rPr>
        <w:t>M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0"/>
        </w:rPr>
        <w:t>MR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  <w:i/>
          <w:position w:val="0"/>
        </w:rPr>
        <w:t>R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i/>
          <w:position w:val="0"/>
        </w:rPr>
        <w:t>RR.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  <w:position w:val="0"/>
        </w:rPr>
      </w:r>
    </w:p>
    <w:p>
      <w:pPr>
        <w:spacing w:before="3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1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Ž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ádá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vydání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tabu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ky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stra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kou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-17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vývo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osobu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státu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(uv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f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1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osoby)</w:t>
      </w:r>
      <w:r>
        <w:rPr>
          <w:rFonts w:ascii="Times New Roman" w:hAnsi="Times New Roman" w:cs="Times New Roman" w:eastAsia="Times New Roman"/>
          <w:sz w:val="20"/>
          <w:szCs w:val="20"/>
          <w:spacing w:val="1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atností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(u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8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8"/>
          <w:b/>
          <w:bCs/>
        </w:rPr>
        <w:t>ď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8"/>
          <w:b/>
          <w:bCs/>
        </w:rPr>
        <w:t>te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88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dobu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40" w:lineRule="auto"/>
        <w:ind w:left="110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atnosti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tabu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3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kou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vývoz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př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sahuj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b/>
          <w:bCs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od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data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vydán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100"/>
          <w:b/>
          <w:bCs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b/>
          <w:bCs/>
        </w:rPr>
        <w:t>):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886" w:lineRule="auto"/>
        <w:ind w:left="111" w:right="47" w:firstLine="37"/>
        <w:jc w:val="left"/>
        <w:tabs>
          <w:tab w:pos="5560" w:val="left"/>
        </w:tabs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24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</w:t>
        <w:tab/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........................................................................</w:t>
      </w:r>
    </w:p>
    <w:p>
      <w:pPr>
        <w:jc w:val="left"/>
        <w:spacing w:after="0"/>
        <w:sectPr>
          <w:type w:val="continuous"/>
          <w:pgSz w:w="11920" w:h="16840"/>
          <w:pgMar w:top="760" w:bottom="280" w:left="740" w:right="66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7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71" w:lineRule="exact"/>
        <w:ind w:left="111" w:right="-76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Záznam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registr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čního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  <w:position w:val="-1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90"/>
          <w:b/>
          <w:bCs/>
          <w:position w:val="-1"/>
        </w:rPr>
        <w:t>í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  <w:position w:val="-1"/>
        </w:rPr>
        <w:t>sta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position w:val="0"/>
        </w:rPr>
      </w:r>
    </w:p>
    <w:p>
      <w:pPr>
        <w:spacing w:before="88" w:after="0" w:line="240" w:lineRule="auto"/>
        <w:ind w:right="-20"/>
        <w:jc w:val="left"/>
        <w:rPr>
          <w:rFonts w:ascii="Times New Roman" w:hAnsi="Times New Roman" w:cs="Times New Roman" w:eastAsia="Times New Roman"/>
          <w:sz w:val="16"/>
          <w:szCs w:val="16"/>
        </w:rPr>
      </w:pPr>
      <w:rPr/>
      <w:r>
        <w:rPr/>
        <w:br w:type="column"/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Dr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u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h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á</w:t>
      </w:r>
      <w:r>
        <w:rPr>
          <w:rFonts w:ascii="Times New Roman" w:hAnsi="Times New Roman" w:cs="Times New Roman" w:eastAsia="Times New Roman"/>
          <w:sz w:val="16"/>
          <w:szCs w:val="16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stra</w:t>
      </w:r>
      <w:r>
        <w:rPr>
          <w:rFonts w:ascii="Times New Roman" w:hAnsi="Times New Roman" w:cs="Times New Roman" w:eastAsia="Times New Roman"/>
          <w:sz w:val="16"/>
          <w:szCs w:val="16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16"/>
          <w:szCs w:val="16"/>
          <w:spacing w:val="0"/>
          <w:w w:val="100"/>
        </w:rPr>
      </w:r>
    </w:p>
    <w:p>
      <w:pPr>
        <w:jc w:val="left"/>
        <w:spacing w:after="0"/>
        <w:sectPr>
          <w:pgSz w:w="11920" w:h="16840"/>
          <w:pgMar w:top="900" w:bottom="280" w:left="740" w:right="700"/>
          <w:cols w:num="2" w:equalWidth="0">
            <w:col w:w="2701" w:space="6792"/>
            <w:col w:w="987"/>
          </w:cols>
        </w:sectPr>
      </w:pPr>
      <w:rPr/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4" w:after="0" w:line="605" w:lineRule="auto"/>
        <w:ind w:left="111" w:right="23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9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4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odeb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9"/>
          <w:w w:val="9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ks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51" w:after="0" w:line="240" w:lineRule="auto"/>
        <w:ind w:left="112" w:right="789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89"/>
        </w:rPr>
        <w:t>m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voz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71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7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7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49" w:right="7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0" w:right="7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0" w:right="70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50" w:right="6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3" w:right="9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ož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ebn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ákon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23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sp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ávn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113" w:right="2542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popl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6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3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/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200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4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Sb.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pozdě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š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sů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,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uh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ovos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ti.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č.</w:t>
      </w:r>
      <w:r>
        <w:rPr>
          <w:rFonts w:ascii="Times New Roman" w:hAnsi="Times New Roman" w:cs="Times New Roman" w:eastAsia="Times New Roman"/>
          <w:sz w:val="20"/>
          <w:szCs w:val="20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6" w:lineRule="exact"/>
        <w:ind w:left="113" w:right="13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group style="position:absolute;margin-left:218.889999pt;margin-top:-6.800605pt;width:176.201pt;height:29.44pt;mso-position-horizontal-relative:page;mso-position-vertical-relative:paragraph;z-index:-282" coordorigin="4378,-136" coordsize="3524,589">
            <v:group style="position:absolute;left:4384;top:-130;width:3512;height:2" coordorigin="4384,-130" coordsize="3512,2">
              <v:shape style="position:absolute;left:4384;top:-130;width:3512;height:2" coordorigin="4384,-130" coordsize="3512,0" path="m4384,-130l7896,-130e" filled="f" stroked="t" strokeweight=".580pt" strokecolor="#000000">
                <v:path arrowok="t"/>
              </v:shape>
            </v:group>
            <v:group style="position:absolute;left:4388;top:-125;width:2;height:568" coordorigin="4388,-125" coordsize="2,568">
              <v:shape style="position:absolute;left:4388;top:-125;width:2;height:568" coordorigin="4388,-125" coordsize="0,568" path="m4388,-125l4388,442e" filled="f" stroked="t" strokeweight=".581pt" strokecolor="#000000">
                <v:path arrowok="t"/>
              </v:shape>
            </v:group>
            <v:group style="position:absolute;left:4384;top:447;width:3512;height:2" coordorigin="4384,447" coordsize="3512,2">
              <v:shape style="position:absolute;left:4384;top:447;width:3512;height:2" coordorigin="4384,447" coordsize="3512,0" path="m4384,447l7896,447e" filled="f" stroked="t" strokeweight=".580pt" strokecolor="#000000">
                <v:path arrowok="t"/>
              </v:shape>
            </v:group>
            <v:group style="position:absolute;left:4826;top:-125;width:2;height:568" coordorigin="4826,-125" coordsize="2,568">
              <v:shape style="position:absolute;left:4826;top:-125;width:2;height:568" coordorigin="4826,-125" coordsize="0,568" path="m4826,-125l4826,442e" filled="f" stroked="t" strokeweight=".580pt" strokecolor="#000000">
                <v:path arrowok="t"/>
              </v:shape>
            </v:group>
            <v:group style="position:absolute;left:5263;top:-125;width:2;height:568" coordorigin="5263,-125" coordsize="2,568">
              <v:shape style="position:absolute;left:5263;top:-125;width:2;height:568" coordorigin="5263,-125" coordsize="0,568" path="m5263,-125l5263,442e" filled="f" stroked="t" strokeweight=".581pt" strokecolor="#000000">
                <v:path arrowok="t"/>
              </v:shape>
            </v:group>
            <v:group style="position:absolute;left:5701;top:-125;width:2;height:568" coordorigin="5701,-125" coordsize="2,568">
              <v:shape style="position:absolute;left:5701;top:-125;width:2;height:568" coordorigin="5701,-125" coordsize="0,568" path="m5701,-125l5701,442e" filled="f" stroked="t" strokeweight=".580pt" strokecolor="#000000">
                <v:path arrowok="t"/>
              </v:shape>
            </v:group>
            <v:group style="position:absolute;left:6139;top:-125;width:2;height:568" coordorigin="6139,-125" coordsize="2,568">
              <v:shape style="position:absolute;left:6139;top:-125;width:2;height:568" coordorigin="6139,-125" coordsize="0,568" path="m6139,-125l6139,442e" filled="f" stroked="t" strokeweight=".580pt" strokecolor="#000000">
                <v:path arrowok="t"/>
              </v:shape>
            </v:group>
            <v:group style="position:absolute;left:6577;top:-125;width:2;height:568" coordorigin="6577,-125" coordsize="2,568">
              <v:shape style="position:absolute;left:6577;top:-125;width:2;height:568" coordorigin="6577,-125" coordsize="0,568" path="m6577,-125l6577,442e" filled="f" stroked="t" strokeweight=".581pt" strokecolor="#000000">
                <v:path arrowok="t"/>
              </v:shape>
            </v:group>
            <v:group style="position:absolute;left:7015;top:-125;width:2;height:568" coordorigin="7015,-125" coordsize="2,568">
              <v:shape style="position:absolute;left:7015;top:-125;width:2;height:568" coordorigin="7015,-125" coordsize="0,568" path="m7015,-125l7015,442e" filled="f" stroked="t" strokeweight=".580pt" strokecolor="#000000">
                <v:path arrowok="t"/>
              </v:shape>
            </v:group>
            <v:group style="position:absolute;left:7453;top:-125;width:2;height:568" coordorigin="7453,-125" coordsize="2,568">
              <v:shape style="position:absolute;left:7453;top:-125;width:2;height:568" coordorigin="7453,-125" coordsize="0,568" path="m7453,-125l7453,442e" filled="f" stroked="t" strokeweight=".580pt" strokecolor="#000000">
                <v:path arrowok="t"/>
              </v:shape>
            </v:group>
            <v:group style="position:absolute;left:7891;top:-125;width:2;height:568" coordorigin="7891,-125" coordsize="2,568">
              <v:shape style="position:absolute;left:7891;top:-125;width:2;height:568" coordorigin="7891,-125" coordsize="0,568" path="m7891,-125l7891,442e" filled="f" stroked="t" strokeweight=".581pt" strokecolor="#000000">
                <v:path arrowok="t"/>
              </v:shape>
            </v:group>
            <w10:wrap type="none"/>
          </v:group>
        </w:pic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la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ři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dě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eg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čn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zn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1"/>
        </w:rPr>
        <w:t>vývo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                                                 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49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pl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tno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-1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tí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-1"/>
        </w:rPr>
        <w:t>do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  <w:position w:val="-1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  <w:position w:val="-1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  <w:position w:val="-1"/>
        </w:rPr>
        <w:t>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</w:r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5515" w:right="75"/>
        <w:jc w:val="center"/>
        <w:rPr>
          <w:rFonts w:ascii="Times New Roman" w:hAnsi="Times New Roman" w:cs="Times New Roman" w:eastAsia="Times New Roman"/>
          <w:sz w:val="18"/>
          <w:szCs w:val="18"/>
        </w:rPr>
      </w:pPr>
      <w:rPr/>
      <w:r>
        <w:rPr>
          <w:rFonts w:ascii="Times New Roman" w:hAnsi="Times New Roman" w:cs="Times New Roman" w:eastAsia="Times New Roman"/>
          <w:sz w:val="18"/>
          <w:szCs w:val="18"/>
          <w:spacing w:val="1"/>
          <w:w w:val="100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18"/>
          <w:szCs w:val="18"/>
          <w:spacing w:val="0"/>
          <w:w w:val="100"/>
        </w:rPr>
      </w:r>
    </w:p>
    <w:p>
      <w:pPr>
        <w:spacing w:before="1" w:after="0" w:line="240" w:lineRule="auto"/>
        <w:ind w:left="6870" w:right="1257"/>
        <w:jc w:val="center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osoby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8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1" w:right="4708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Pot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rzení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  <w:b/>
          <w:bCs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pře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zetí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dokladů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žad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telem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(na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89"/>
          <w:b/>
          <w:bCs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ytí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89"/>
          <w:b/>
          <w:bCs/>
        </w:rPr>
        <w:t>právní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89"/>
          <w:b/>
          <w:bCs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90"/>
          <w:b/>
          <w:bCs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90"/>
          <w:b/>
          <w:bCs/>
        </w:rPr>
        <w:t>oci)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7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11" w:right="4589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abu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(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)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kou: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</w:t>
      </w:r>
      <w:r>
        <w:rPr>
          <w:rFonts w:ascii="Times New Roman" w:hAnsi="Times New Roman" w:cs="Times New Roman" w:eastAsia="Times New Roman"/>
          <w:sz w:val="20"/>
          <w:szCs w:val="20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605" w:lineRule="auto"/>
        <w:ind w:left="111" w:right="234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chn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ck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ý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ůka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                  </w:t>
      </w:r>
      <w:r>
        <w:rPr>
          <w:rFonts w:ascii="Times New Roman" w:hAnsi="Times New Roman" w:cs="Times New Roman" w:eastAsia="Times New Roman"/>
          <w:sz w:val="20"/>
          <w:szCs w:val="20"/>
          <w:spacing w:val="22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lo:</w:t>
      </w:r>
      <w:r>
        <w:rPr>
          <w:rFonts w:ascii="Times New Roman" w:hAnsi="Times New Roman" w:cs="Times New Roman" w:eastAsia="Times New Roman"/>
          <w:sz w:val="20"/>
          <w:szCs w:val="20"/>
          <w:spacing w:val="1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ě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dč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ní</w:t>
      </w:r>
      <w:r>
        <w:rPr>
          <w:rFonts w:ascii="Times New Roman" w:hAnsi="Times New Roman" w:cs="Times New Roman" w:eastAsia="Times New Roman"/>
          <w:sz w:val="20"/>
          <w:szCs w:val="20"/>
          <w:spacing w:val="8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g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ac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7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vo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idl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           </w:t>
      </w:r>
      <w:r>
        <w:rPr>
          <w:rFonts w:ascii="Times New Roman" w:hAnsi="Times New Roman" w:cs="Times New Roman" w:eastAsia="Times New Roman"/>
          <w:sz w:val="20"/>
          <w:szCs w:val="20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0"/>
          <w:szCs w:val="20"/>
          <w:spacing w:val="38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č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90"/>
        </w:rPr>
        <w:t>lo</w:t>
      </w:r>
      <w:r>
        <w:rPr>
          <w:rFonts w:ascii="Times New Roman" w:hAnsi="Times New Roman" w:cs="Times New Roman" w:eastAsia="Times New Roman"/>
          <w:sz w:val="20"/>
          <w:szCs w:val="20"/>
          <w:spacing w:val="10"/>
          <w:w w:val="90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J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2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dok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l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ady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: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90"/>
        </w:rPr>
        <w:t>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0" w:after="0" w:line="240" w:lineRule="auto"/>
        <w:ind w:left="111" w:right="113"/>
        <w:jc w:val="both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V</w:t>
      </w:r>
      <w:r>
        <w:rPr>
          <w:rFonts w:ascii="Times New Roman" w:hAnsi="Times New Roman" w:cs="Times New Roman" w:eastAsia="Times New Roman"/>
          <w:sz w:val="20"/>
          <w:szCs w:val="20"/>
          <w:spacing w:val="13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45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  <w:position w:val="-4"/>
        </w:rPr>
        <w:t>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20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..................................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-4"/>
        </w:rPr>
        <w:t>              </w:t>
      </w:r>
      <w:r>
        <w:rPr>
          <w:rFonts w:ascii="Times New Roman" w:hAnsi="Times New Roman" w:cs="Times New Roman" w:eastAsia="Times New Roman"/>
          <w:sz w:val="20"/>
          <w:szCs w:val="20"/>
          <w:spacing w:val="37"/>
          <w:w w:val="100"/>
          <w:position w:val="-4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odpis</w:t>
      </w:r>
      <w:r>
        <w:rPr>
          <w:rFonts w:ascii="Times New Roman" w:hAnsi="Times New Roman" w:cs="Times New Roman" w:eastAsia="Times New Roman"/>
          <w:sz w:val="20"/>
          <w:szCs w:val="20"/>
          <w:spacing w:val="5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ža</w:t>
      </w:r>
      <w:r>
        <w:rPr>
          <w:rFonts w:ascii="Times New Roman" w:hAnsi="Times New Roman" w:cs="Times New Roman" w:eastAsia="Times New Roman"/>
          <w:sz w:val="20"/>
          <w:szCs w:val="20"/>
          <w:spacing w:val="1"/>
          <w:w w:val="89"/>
          <w:position w:val="0"/>
        </w:rPr>
        <w:t>d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  <w:position w:val="0"/>
        </w:rPr>
        <w:t>e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  <w:position w:val="0"/>
        </w:rPr>
        <w:t>le</w:t>
      </w:r>
      <w:r>
        <w:rPr>
          <w:rFonts w:ascii="Times New Roman" w:hAnsi="Times New Roman" w:cs="Times New Roman" w:eastAsia="Times New Roman"/>
          <w:sz w:val="20"/>
          <w:szCs w:val="20"/>
          <w:spacing w:val="17"/>
          <w:w w:val="89"/>
          <w:position w:val="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  <w:position w:val="0"/>
        </w:rPr>
        <w:t>.......................................................................</w:t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538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……………</w:t>
      </w:r>
      <w:r>
        <w:rPr>
          <w:rFonts w:ascii="Times New Roman" w:hAnsi="Times New Roman" w:cs="Times New Roman" w:eastAsia="Times New Roman"/>
          <w:sz w:val="20"/>
          <w:szCs w:val="20"/>
          <w:spacing w:val="-2"/>
          <w:w w:val="100"/>
        </w:rPr>
        <w:t>…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………….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p>
      <w:pPr>
        <w:spacing w:before="0" w:after="0" w:line="229" w:lineRule="exact"/>
        <w:ind w:left="5381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podp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is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op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ávněn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é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4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osob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y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ti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s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k</w:t>
      </w:r>
      <w:r>
        <w:rPr>
          <w:rFonts w:ascii="Times New Roman" w:hAnsi="Times New Roman" w:cs="Times New Roman" w:eastAsia="Times New Roman"/>
          <w:sz w:val="20"/>
          <w:szCs w:val="20"/>
          <w:spacing w:val="3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ú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ř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edn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í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89"/>
        </w:rPr>
        <w:t>h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89"/>
        </w:rPr>
        <w:t>o</w:t>
      </w:r>
      <w:r>
        <w:rPr>
          <w:rFonts w:ascii="Times New Roman" w:hAnsi="Times New Roman" w:cs="Times New Roman" w:eastAsia="Times New Roman"/>
          <w:sz w:val="20"/>
          <w:szCs w:val="20"/>
          <w:spacing w:val="6"/>
          <w:w w:val="89"/>
        </w:rPr>
        <w:t> 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  <w:t>ít</w:t>
      </w:r>
      <w:r>
        <w:rPr>
          <w:rFonts w:ascii="Times New Roman" w:hAnsi="Times New Roman" w:cs="Times New Roman" w:eastAsia="Times New Roman"/>
          <w:sz w:val="20"/>
          <w:szCs w:val="20"/>
          <w:spacing w:val="-1"/>
          <w:w w:val="100"/>
        </w:rPr>
        <w:t>ka</w:t>
      </w:r>
      <w:r>
        <w:rPr>
          <w:rFonts w:ascii="Times New Roman" w:hAnsi="Times New Roman" w:cs="Times New Roman" w:eastAsia="Times New Roman"/>
          <w:sz w:val="20"/>
          <w:szCs w:val="20"/>
          <w:spacing w:val="0"/>
          <w:w w:val="100"/>
        </w:rPr>
      </w:r>
    </w:p>
    <w:sectPr>
      <w:type w:val="continuous"/>
      <w:pgSz w:w="11920" w:h="16840"/>
      <w:pgMar w:top="760" w:bottom="280" w:left="740" w:right="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</dc:creator>
  <dc:title>Žádost o vydání tabulky s registrační značkou na vývoz</dc:title>
  <dcterms:created xsi:type="dcterms:W3CDTF">2023-10-02T12:37:55Z</dcterms:created>
  <dcterms:modified xsi:type="dcterms:W3CDTF">2023-10-02T12:37:55Z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2017-05-23T00:00:00Z</vt:filetime>
  </property>
  <property fmtid="{D5CDD505-2E9C-101B-9397-08002B2CF9AE}" pid="3" name="LastSaved">
    <vt:filetime>2023-10-02T00:00:00Z</vt:filetime>
  </property>
</Properties>
</file>