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1" w:after="0" w:line="240" w:lineRule="auto"/>
        <w:ind w:left="2814" w:right="287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Ž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á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dost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vydání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tabulky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regi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ční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nač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left="76" w:right="185"/>
        <w:jc w:val="center"/>
        <w:tabs>
          <w:tab w:pos="60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60.149994pt;margin-top:-8.834077pt;width:177.82pt;height:29.44pt;mso-position-horizontal-relative:page;mso-position-vertical-relative:paragraph;z-index:-273" coordorigin="3203,-177" coordsize="3556,589">
            <v:group style="position:absolute;left:3209;top:-171;width:3545;height:2" coordorigin="3209,-171" coordsize="3545,2">
              <v:shape style="position:absolute;left:3209;top:-171;width:3545;height:2" coordorigin="3209,-171" coordsize="3545,0" path="m3209,-171l6754,-171e" filled="f" stroked="t" strokeweight=".580pt" strokecolor="#000000">
                <v:path arrowok="t"/>
              </v:shape>
            </v:group>
            <v:group style="position:absolute;left:3214;top:-166;width:2;height:568" coordorigin="3214,-166" coordsize="2,568">
              <v:shape style="position:absolute;left:3214;top:-166;width:2;height:568" coordorigin="3214,-166" coordsize="0,568" path="m3214,-166l3214,402e" filled="f" stroked="t" strokeweight=".580pt" strokecolor="#000000">
                <v:path arrowok="t"/>
              </v:shape>
            </v:group>
            <v:group style="position:absolute;left:3209;top:406;width:3545;height:2" coordorigin="3209,406" coordsize="3545,2">
              <v:shape style="position:absolute;left:3209;top:406;width:3545;height:2" coordorigin="3209,406" coordsize="3545,0" path="m3209,406l6754,406e" filled="f" stroked="t" strokeweight=".580pt" strokecolor="#000000">
                <v:path arrowok="t"/>
              </v:shape>
            </v:group>
            <v:group style="position:absolute;left:3655;top:-166;width:2;height:568" coordorigin="3655,-166" coordsize="2,568">
              <v:shape style="position:absolute;left:3655;top:-166;width:2;height:568" coordorigin="3655,-166" coordsize="0,568" path="m3655,-166l3655,402e" filled="f" stroked="t" strokeweight=".580pt" strokecolor="#000000">
                <v:path arrowok="t"/>
              </v:shape>
            </v:group>
            <v:group style="position:absolute;left:4097;top:-166;width:2;height:568" coordorigin="4097,-166" coordsize="2,568">
              <v:shape style="position:absolute;left:4097;top:-166;width:2;height:568" coordorigin="4097,-166" coordsize="0,568" path="m4097,-166l4097,402e" filled="f" stroked="t" strokeweight=".581pt" strokecolor="#000000">
                <v:path arrowok="t"/>
              </v:shape>
            </v:group>
            <v:group style="position:absolute;left:4538;top:-166;width:2;height:568" coordorigin="4538,-166" coordsize="2,568">
              <v:shape style="position:absolute;left:4538;top:-166;width:2;height:568" coordorigin="4538,-166" coordsize="0,568" path="m4538,-166l4538,402e" filled="f" stroked="t" strokeweight=".580pt" strokecolor="#000000">
                <v:path arrowok="t"/>
              </v:shape>
            </v:group>
            <v:group style="position:absolute;left:4981;top:-166;width:2;height:568" coordorigin="4981,-166" coordsize="2,568">
              <v:shape style="position:absolute;left:4981;top:-166;width:2;height:568" coordorigin="4981,-166" coordsize="0,568" path="m4981,-166l4981,402e" filled="f" stroked="t" strokeweight=".580pt" strokecolor="#000000">
                <v:path arrowok="t"/>
              </v:shape>
            </v:group>
            <v:group style="position:absolute;left:5423;top:-166;width:2;height:568" coordorigin="5423,-166" coordsize="2,568">
              <v:shape style="position:absolute;left:5423;top:-166;width:2;height:568" coordorigin="5423,-166" coordsize="0,568" path="m5423,-166l5423,402e" filled="f" stroked="t" strokeweight=".580pt" strokecolor="#000000">
                <v:path arrowok="t"/>
              </v:shape>
            </v:group>
            <v:group style="position:absolute;left:5864;top:-166;width:2;height:568" coordorigin="5864,-166" coordsize="2,568">
              <v:shape style="position:absolute;left:5864;top:-166;width:2;height:568" coordorigin="5864,-166" coordsize="0,568" path="m5864,-166l5864,402e" filled="f" stroked="t" strokeweight=".581pt" strokecolor="#000000">
                <v:path arrowok="t"/>
              </v:shape>
            </v:group>
            <v:group style="position:absolute;left:6307;top:-166;width:2;height:568" coordorigin="6307,-166" coordsize="2,568">
              <v:shape style="position:absolute;left:6307;top:-166;width:2;height:568" coordorigin="6307,-166" coordsize="0,568" path="m6307,-166l6307,402e" filled="f" stroked="t" strokeweight=".581pt" strokecolor="#000000">
                <v:path arrowok="t"/>
              </v:shape>
            </v:group>
            <v:group style="position:absolute;left:6749;top:-166;width:2;height:568" coordorigin="6749,-166" coordsize="2,568">
              <v:shape style="position:absolute;left:6749;top:-166;width:2;height:568" coordorigin="6749,-166" coordsize="0,568" path="m6749,-166l6749,40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gi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načka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26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83.609497pt;margin-top:-7.134836pt;width:375.041pt;height:29.44pt;mso-position-horizontal-relative:page;mso-position-vertical-relative:paragraph;z-index:-272" coordorigin="3672,-143" coordsize="7501,589">
            <v:group style="position:absolute;left:3678;top:-137;width:7489;height:2" coordorigin="3678,-137" coordsize="7489,2">
              <v:shape style="position:absolute;left:3678;top:-137;width:7489;height:2" coordorigin="3678,-137" coordsize="7489,0" path="m3678,-137l11167,-137e" filled="f" stroked="t" strokeweight=".580pt" strokecolor="#000000">
                <v:path arrowok="t"/>
              </v:shape>
            </v:group>
            <v:group style="position:absolute;left:3683;top:-132;width:2;height:568" coordorigin="3683,-132" coordsize="2,568">
              <v:shape style="position:absolute;left:3683;top:-132;width:2;height:568" coordorigin="3683,-132" coordsize="0,568" path="m3683,-132l3683,436e" filled="f" stroked="t" strokeweight=".581pt" strokecolor="#000000">
                <v:path arrowok="t"/>
              </v:shape>
            </v:group>
            <v:group style="position:absolute;left:3678;top:440;width:7489;height:2" coordorigin="3678,440" coordsize="7489,2">
              <v:shape style="position:absolute;left:3678;top:440;width:7489;height:2" coordorigin="3678,440" coordsize="7489,0" path="m3678,440l11167,440e" filled="f" stroked="t" strokeweight=".581pt" strokecolor="#000000">
                <v:path arrowok="t"/>
              </v:shape>
            </v:group>
            <v:group style="position:absolute;left:4124;top:-132;width:2;height:568" coordorigin="4124,-132" coordsize="2,568">
              <v:shape style="position:absolute;left:4124;top:-132;width:2;height:568" coordorigin="4124,-132" coordsize="0,568" path="m4124,-132l4124,436e" filled="f" stroked="t" strokeweight=".580pt" strokecolor="#000000">
                <v:path arrowok="t"/>
              </v:shape>
            </v:group>
            <v:group style="position:absolute;left:4562;top:-132;width:2;height:568" coordorigin="4562,-132" coordsize="2,568">
              <v:shape style="position:absolute;left:4562;top:-132;width:2;height:568" coordorigin="4562,-132" coordsize="0,568" path="m4562,-132l4562,436e" filled="f" stroked="t" strokeweight=".580pt" strokecolor="#000000">
                <v:path arrowok="t"/>
              </v:shape>
            </v:group>
            <v:group style="position:absolute;left:5003;top:-132;width:2;height:568" coordorigin="5003,-132" coordsize="2,568">
              <v:shape style="position:absolute;left:5003;top:-132;width:2;height:568" coordorigin="5003,-132" coordsize="0,568" path="m5003,-132l5003,436e" filled="f" stroked="t" strokeweight=".580pt" strokecolor="#000000">
                <v:path arrowok="t"/>
              </v:shape>
            </v:group>
            <v:group style="position:absolute;left:5443;top:-132;width:2;height:568" coordorigin="5443,-132" coordsize="2,568">
              <v:shape style="position:absolute;left:5443;top:-132;width:2;height:568" coordorigin="5443,-132" coordsize="0,568" path="m5443,-132l5443,436e" filled="f" stroked="t" strokeweight=".581pt" strokecolor="#000000">
                <v:path arrowok="t"/>
              </v:shape>
            </v:group>
            <v:group style="position:absolute;left:5882;top:-132;width:2;height:568" coordorigin="5882,-132" coordsize="2,568">
              <v:shape style="position:absolute;left:5882;top:-132;width:2;height:568" coordorigin="5882,-132" coordsize="0,568" path="m5882,-132l5882,436e" filled="f" stroked="t" strokeweight=".581pt" strokecolor="#000000">
                <v:path arrowok="t"/>
              </v:shape>
            </v:group>
            <v:group style="position:absolute;left:6323;top:-132;width:2;height:568" coordorigin="6323,-132" coordsize="2,568">
              <v:shape style="position:absolute;left:6323;top:-132;width:2;height:568" coordorigin="6323,-132" coordsize="0,568" path="m6323,-132l6323,436e" filled="f" stroked="t" strokeweight=".580pt" strokecolor="#000000">
                <v:path arrowok="t"/>
              </v:shape>
            </v:group>
            <v:group style="position:absolute;left:6763;top:-132;width:2;height:568" coordorigin="6763,-132" coordsize="2,568">
              <v:shape style="position:absolute;left:6763;top:-132;width:2;height:568" coordorigin="6763,-132" coordsize="0,568" path="m6763,-132l6763,436e" filled="f" stroked="t" strokeweight=".580pt" strokecolor="#000000">
                <v:path arrowok="t"/>
              </v:shape>
            </v:group>
            <v:group style="position:absolute;left:7202;top:-132;width:2;height:568" coordorigin="7202,-132" coordsize="2,568">
              <v:shape style="position:absolute;left:7202;top:-132;width:2;height:568" coordorigin="7202,-132" coordsize="0,568" path="m7202,-132l7202,436e" filled="f" stroked="t" strokeweight=".580pt" strokecolor="#000000">
                <v:path arrowok="t"/>
              </v:shape>
            </v:group>
            <v:group style="position:absolute;left:7643;top:-132;width:2;height:568" coordorigin="7643,-132" coordsize="2,568">
              <v:shape style="position:absolute;left:7643;top:-132;width:2;height:568" coordorigin="7643,-132" coordsize="0,568" path="m7643,-132l7643,436e" filled="f" stroked="t" strokeweight=".581pt" strokecolor="#000000">
                <v:path arrowok="t"/>
              </v:shape>
            </v:group>
            <v:group style="position:absolute;left:8083;top:-132;width:2;height:568" coordorigin="8083,-132" coordsize="2,568">
              <v:shape style="position:absolute;left:8083;top:-132;width:2;height:568" coordorigin="8083,-132" coordsize="0,568" path="m8083,-132l8083,436e" filled="f" stroked="t" strokeweight=".580pt" strokecolor="#000000">
                <v:path arrowok="t"/>
              </v:shape>
            </v:group>
            <v:group style="position:absolute;left:8522;top:-132;width:2;height:568" coordorigin="8522,-132" coordsize="2,568">
              <v:shape style="position:absolute;left:8522;top:-132;width:2;height:568" coordorigin="8522,-132" coordsize="0,568" path="m8522,-132l8522,436e" filled="f" stroked="t" strokeweight=".580pt" strokecolor="#000000">
                <v:path arrowok="t"/>
              </v:shape>
            </v:group>
            <v:group style="position:absolute;left:8963;top:-132;width:2;height:568" coordorigin="8963,-132" coordsize="2,568">
              <v:shape style="position:absolute;left:8963;top:-132;width:2;height:568" coordorigin="8963,-132" coordsize="0,568" path="m8963,-132l8963,436e" filled="f" stroked="t" strokeweight=".580pt" strokecolor="#000000">
                <v:path arrowok="t"/>
              </v:shape>
            </v:group>
            <v:group style="position:absolute;left:9403;top:-132;width:2;height:568" coordorigin="9403,-132" coordsize="2,568">
              <v:shape style="position:absolute;left:9403;top:-132;width:2;height:568" coordorigin="9403,-132" coordsize="0,568" path="m9403,-132l9403,436e" filled="f" stroked="t" strokeweight=".581pt" strokecolor="#000000">
                <v:path arrowok="t"/>
              </v:shape>
            </v:group>
            <v:group style="position:absolute;left:9842;top:-132;width:2;height:568" coordorigin="9842,-132" coordsize="2,568">
              <v:shape style="position:absolute;left:9842;top:-132;width:2;height:568" coordorigin="9842,-132" coordsize="0,568" path="m9842,-132l9842,436e" filled="f" stroked="t" strokeweight=".581pt" strokecolor="#000000">
                <v:path arrowok="t"/>
              </v:shape>
            </v:group>
            <v:group style="position:absolute;left:10283;top:-132;width:2;height:568" coordorigin="10283,-132" coordsize="2,568">
              <v:shape style="position:absolute;left:10283;top:-132;width:2;height:568" coordorigin="10283,-132" coordsize="0,568" path="m10283,-132l10283,436e" filled="f" stroked="t" strokeweight=".580pt" strokecolor="#000000">
                <v:path arrowok="t"/>
              </v:shape>
            </v:group>
            <v:group style="position:absolute;left:10723;top:-132;width:2;height:568" coordorigin="10723,-132" coordsize="2,568">
              <v:shape style="position:absolute;left:10723;top:-132;width:2;height:568" coordorigin="10723,-132" coordsize="0,568" path="m10723,-132l10723,436e" filled="f" stroked="t" strokeweight=".580pt" strokecolor="#000000">
                <v:path arrowok="t"/>
              </v:shape>
            </v:group>
            <v:group style="position:absolute;left:11162;top:-132;width:2;height:568" coordorigin="11162,-132" coordsize="2,568">
              <v:shape style="position:absolute;left:11162;top:-132;width:2;height:568" coordorigin="11162,-132" coordsize="0,568" path="m11162,-132l11162,43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ntifik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sl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idla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N)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astn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740" w:right="660"/>
        </w:sectPr>
      </w:pPr>
      <w:rPr/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.005947pt;width:247.3505pt;height:26.62pt;mso-position-horizontal-relative:page;mso-position-vertical-relative:paragraph;z-index:-267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1" w:hRule="exact"/>
                    </w:trPr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7" w:after="0" w:line="240" w:lineRule="auto"/>
                          <w:ind w:left="126" w:right="109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111" w:right="-7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lo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89"/>
          <w:position w:val="6"/>
        </w:rPr>
        <w:t>*)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37" w:after="0" w:line="230" w:lineRule="exact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740" w:right="660"/>
          <w:cols w:num="2" w:equalWidth="0">
            <w:col w:w="597" w:space="5125"/>
            <w:col w:w="4798"/>
          </w:cols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30005pt;margin-top:-40.190342pt;width:184.66pt;height:26.62pt;mso-position-horizontal-relative:page;mso-position-vertical-relative:paragraph;z-index:-269" coordorigin="7443,-804" coordsize="3693,532">
            <v:group style="position:absolute;left:7448;top:-798;width:3682;height:2" coordorigin="7448,-798" coordsize="3682,2">
              <v:shape style="position:absolute;left:7448;top:-798;width:3682;height:2" coordorigin="7448,-798" coordsize="3682,0" path="m7448,-798l11130,-798e" filled="f" stroked="t" strokeweight=".580pt" strokecolor="#000000">
                <v:path arrowok="t"/>
              </v:shape>
            </v:group>
            <v:group style="position:absolute;left:7453;top:-793;width:2;height:511" coordorigin="7453,-793" coordsize="2,511">
              <v:shape style="position:absolute;left:7453;top:-793;width:2;height:511" coordorigin="7453,-793" coordsize="0,511" path="m7453,-793l7453,-282e" filled="f" stroked="t" strokeweight=".580pt" strokecolor="#000000">
                <v:path arrowok="t"/>
              </v:shape>
            </v:group>
            <v:group style="position:absolute;left:7448;top:-277;width:3682;height:2" coordorigin="7448,-277" coordsize="3682,2">
              <v:shape style="position:absolute;left:7448;top:-277;width:3682;height:2" coordorigin="7448,-277" coordsize="3682,0" path="m7448,-277l11130,-277e" filled="f" stroked="t" strokeweight=".580pt" strokecolor="#000000">
                <v:path arrowok="t"/>
              </v:shape>
            </v:group>
            <v:group style="position:absolute;left:7912;top:-793;width:2;height:511" coordorigin="7912,-793" coordsize="2,511">
              <v:shape style="position:absolute;left:7912;top:-793;width:2;height:511" coordorigin="7912,-793" coordsize="0,511" path="m7912,-793l7912,-282e" filled="f" stroked="t" strokeweight=".580pt" strokecolor="#000000">
                <v:path arrowok="t"/>
              </v:shape>
            </v:group>
            <v:group style="position:absolute;left:8371;top:-793;width:2;height:511" coordorigin="8371,-793" coordsize="2,511">
              <v:shape style="position:absolute;left:8371;top:-793;width:2;height:511" coordorigin="8371,-793" coordsize="0,511" path="m8371,-793l8371,-282e" filled="f" stroked="t" strokeweight=".580pt" strokecolor="#000000">
                <v:path arrowok="t"/>
              </v:shape>
            </v:group>
            <v:group style="position:absolute;left:8830;top:-793;width:2;height:511" coordorigin="8830,-793" coordsize="2,511">
              <v:shape style="position:absolute;left:8830;top:-793;width:2;height:511" coordorigin="8830,-793" coordsize="0,511" path="m8830,-793l8830,-282e" filled="f" stroked="t" strokeweight=".580pt" strokecolor="#000000">
                <v:path arrowok="t"/>
              </v:shape>
            </v:group>
            <v:group style="position:absolute;left:9289;top:-793;width:2;height:511" coordorigin="9289,-793" coordsize="2,511">
              <v:shape style="position:absolute;left:9289;top:-793;width:2;height:511" coordorigin="9289,-793" coordsize="0,511" path="m9289,-793l9289,-282e" filled="f" stroked="t" strokeweight=".580pt" strokecolor="#000000">
                <v:path arrowok="t"/>
              </v:shape>
            </v:group>
            <v:group style="position:absolute;left:9748;top:-793;width:2;height:511" coordorigin="9748,-793" coordsize="2,511">
              <v:shape style="position:absolute;left:9748;top:-793;width:2;height:511" coordorigin="9748,-793" coordsize="0,511" path="m9748,-793l9748,-282e" filled="f" stroked="t" strokeweight=".580pt" strokecolor="#000000">
                <v:path arrowok="t"/>
              </v:shape>
            </v:group>
            <v:group style="position:absolute;left:10207;top:-793;width:2;height:511" coordorigin="10207,-793" coordsize="2,511">
              <v:shape style="position:absolute;left:10207;top:-793;width:2;height:511" coordorigin="10207,-793" coordsize="0,511" path="m10207,-793l10207,-282e" filled="f" stroked="t" strokeweight=".580pt" strokecolor="#000000">
                <v:path arrowok="t"/>
              </v:shape>
            </v:group>
            <v:group style="position:absolute;left:10666;top:-793;width:2;height:511" coordorigin="10666,-793" coordsize="2,511">
              <v:shape style="position:absolute;left:10666;top:-793;width:2;height:511" coordorigin="10666,-793" coordsize="0,511" path="m10666,-793l10666,-282e" filled="f" stroked="t" strokeweight=".580pt" strokecolor="#000000">
                <v:path arrowok="t"/>
              </v:shape>
            </v:group>
            <v:group style="position:absolute;left:11125;top:-793;width:2;height:511" coordorigin="11125,-793" coordsize="2,511">
              <v:shape style="position:absolute;left:11125;top:-793;width:2;height:511" coordorigin="11125,-793" coordsize="0,511" path="m11125,-793l11125,-28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ovatel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a: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n,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dyž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atel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ný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vl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ík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740" w:right="660"/>
        </w:sectPr>
      </w:pPr>
      <w:rPr/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.065947pt;width:247.3505pt;height:26.62pt;mso-position-horizontal-relative:page;mso-position-vertical-relative:paragraph;z-index:-266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1" w:hRule="exact"/>
                    </w:trPr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7" w:after="0" w:line="240" w:lineRule="auto"/>
                          <w:ind w:left="126" w:right="108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1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o*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):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34" w:after="0" w:line="240" w:lineRule="auto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740" w:right="660"/>
          <w:cols w:num="2" w:equalWidth="0">
            <w:col w:w="651" w:space="5071"/>
            <w:col w:w="4798"/>
          </w:cols>
        </w:sectPr>
      </w:pPr>
      <w:rPr/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29486pt;margin-top:-40.190674pt;width:184.661pt;height:26.62pt;mso-position-horizontal-relative:page;mso-position-vertical-relative:paragraph;z-index:-268" coordorigin="7443,-804" coordsize="3693,532">
            <v:group style="position:absolute;left:7448;top:-798;width:3682;height:2" coordorigin="7448,-798" coordsize="3682,2">
              <v:shape style="position:absolute;left:7448;top:-798;width:3682;height:2" coordorigin="7448,-798" coordsize="3682,0" path="m7448,-798l11130,-798e" filled="f" stroked="t" strokeweight=".580pt" strokecolor="#000000">
                <v:path arrowok="t"/>
              </v:shape>
            </v:group>
            <v:group style="position:absolute;left:7453;top:-793;width:2;height:511" coordorigin="7453,-793" coordsize="2,511">
              <v:shape style="position:absolute;left:7453;top:-793;width:2;height:511" coordorigin="7453,-793" coordsize="0,511" path="m7453,-793l7453,-282e" filled="f" stroked="t" strokeweight=".580pt" strokecolor="#000000">
                <v:path arrowok="t"/>
              </v:shape>
            </v:group>
            <v:group style="position:absolute;left:7448;top:-277;width:3682;height:2" coordorigin="7448,-277" coordsize="3682,2">
              <v:shape style="position:absolute;left:7448;top:-277;width:3682;height:2" coordorigin="7448,-277" coordsize="3682,0" path="m7448,-277l11130,-277e" filled="f" stroked="t" strokeweight=".581pt" strokecolor="#000000">
                <v:path arrowok="t"/>
              </v:shape>
            </v:group>
            <v:group style="position:absolute;left:7912;top:-793;width:2;height:511" coordorigin="7912,-793" coordsize="2,511">
              <v:shape style="position:absolute;left:7912;top:-793;width:2;height:511" coordorigin="7912,-793" coordsize="0,511" path="m7912,-793l7912,-282e" filled="f" stroked="t" strokeweight=".580pt" strokecolor="#000000">
                <v:path arrowok="t"/>
              </v:shape>
            </v:group>
            <v:group style="position:absolute;left:8371;top:-793;width:2;height:511" coordorigin="8371,-793" coordsize="2,511">
              <v:shape style="position:absolute;left:8371;top:-793;width:2;height:511" coordorigin="8371,-793" coordsize="0,511" path="m8371,-793l8371,-282e" filled="f" stroked="t" strokeweight=".580pt" strokecolor="#000000">
                <v:path arrowok="t"/>
              </v:shape>
            </v:group>
            <v:group style="position:absolute;left:8830;top:-793;width:2;height:511" coordorigin="8830,-793" coordsize="2,511">
              <v:shape style="position:absolute;left:8830;top:-793;width:2;height:511" coordorigin="8830,-793" coordsize="0,511" path="m8830,-793l8830,-282e" filled="f" stroked="t" strokeweight=".580pt" strokecolor="#000000">
                <v:path arrowok="t"/>
              </v:shape>
            </v:group>
            <v:group style="position:absolute;left:9289;top:-793;width:2;height:511" coordorigin="9289,-793" coordsize="2,511">
              <v:shape style="position:absolute;left:9289;top:-793;width:2;height:511" coordorigin="9289,-793" coordsize="0,511" path="m9289,-793l9289,-282e" filled="f" stroked="t" strokeweight=".580pt" strokecolor="#000000">
                <v:path arrowok="t"/>
              </v:shape>
            </v:group>
            <v:group style="position:absolute;left:9748;top:-793;width:2;height:511" coordorigin="9748,-793" coordsize="2,511">
              <v:shape style="position:absolute;left:9748;top:-793;width:2;height:511" coordorigin="9748,-793" coordsize="0,511" path="m9748,-793l9748,-282e" filled="f" stroked="t" strokeweight=".580pt" strokecolor="#000000">
                <v:path arrowok="t"/>
              </v:shape>
            </v:group>
            <v:group style="position:absolute;left:10207;top:-793;width:2;height:511" coordorigin="10207,-793" coordsize="2,511">
              <v:shape style="position:absolute;left:10207;top:-793;width:2;height:511" coordorigin="10207,-793" coordsize="0,511" path="m10207,-793l10207,-282e" filled="f" stroked="t" strokeweight=".580pt" strokecolor="#000000">
                <v:path arrowok="t"/>
              </v:shape>
            </v:group>
            <v:group style="position:absolute;left:10666;top:-793;width:2;height:511" coordorigin="10666,-793" coordsize="2,511">
              <v:shape style="position:absolute;left:10666;top:-793;width:2;height:511" coordorigin="10666,-793" coordsize="0,511" path="m10666,-793l10666,-282e" filled="f" stroked="t" strokeweight=".580pt" strokecolor="#000000">
                <v:path arrowok="t"/>
              </v:shape>
            </v:group>
            <v:group style="position:absolute;left:11125;top:-793;width:2;height:511" coordorigin="11125,-793" coordsize="2,511">
              <v:shape style="position:absolute;left:11125;top:-793;width:2;height:511" coordorigin="11125,-793" coordsize="0,511" path="m11125,-793l11125,-28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30" w:lineRule="exact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7"/>
        </w:rPr>
        <w:t>*)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pln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no,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nit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um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8"/>
          <w:b/>
          <w:bCs/>
        </w:rPr>
        <w:t>Ž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8"/>
          <w:b/>
          <w:bCs/>
        </w:rPr>
        <w:t>ádá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vydání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tabu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ky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kou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3.619999pt;margin-top:1.175942pt;width:9.3pt;height:9.3pt;mso-position-horizontal-relative:page;mso-position-vertical-relative:paragraph;z-index:-271" coordorigin="872,24" coordsize="186,186">
            <v:shape style="position:absolute;left:872;top:24;width:186;height:186" coordorigin="872,24" coordsize="186,186" path="m872,24l1058,24,1058,210,872,210,872,24x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3.619999pt;margin-top:1.175942pt;width:9.3pt;height:9.3pt;mso-position-horizontal-relative:page;mso-position-vertical-relative:paragraph;z-index:-270" coordorigin="872,24" coordsize="186,186">
            <v:shape style="position:absolute;left:872;top:24;width:186;height:186" coordorigin="872,24" coordsize="186,186" path="m872,24l1058,24,1058,210,872,210,872,24x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důvod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pošk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abu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čko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čko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ání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1" w:right="-20"/>
        <w:jc w:val="left"/>
        <w:tabs>
          <w:tab w:pos="55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  <w:tab/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........................................................................</w:t>
      </w:r>
    </w:p>
    <w:p>
      <w:pPr>
        <w:jc w:val="left"/>
        <w:spacing w:after="0"/>
        <w:sectPr>
          <w:type w:val="continuous"/>
          <w:pgSz w:w="11920" w:h="16840"/>
          <w:pgMar w:top="760" w:bottom="280" w:left="740" w:right="6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1" w:lineRule="exact"/>
        <w:ind w:left="111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Záznam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registr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čního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0"/>
          <w:b/>
          <w:bCs/>
          <w:position w:val="-1"/>
        </w:rPr>
        <w:t>í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8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stra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900" w:bottom="280" w:left="740" w:right="700"/>
          <w:cols w:num="2" w:equalWidth="0">
            <w:col w:w="2701" w:space="6792"/>
            <w:col w:w="987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605" w:lineRule="auto"/>
        <w:ind w:left="111" w:right="23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hn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ůka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                  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abu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kou: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1" w:after="0" w:line="240" w:lineRule="auto"/>
        <w:ind w:left="111" w:right="789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0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07" w:lineRule="auto"/>
        <w:ind w:left="113" w:right="65" w:firstLine="3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ož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ebn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ákon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6" w:after="0" w:line="240" w:lineRule="auto"/>
        <w:ind w:left="113" w:right="25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200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Sb.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pozdě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sů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ovos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ti.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515" w:right="75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1" w:after="0" w:line="240" w:lineRule="auto"/>
        <w:ind w:left="6870" w:right="125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47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Pot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rzení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pře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zetí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dokladů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žad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telem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(na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ytí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právní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</w:rPr>
        <w:t>oci)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458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abu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kou: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05" w:lineRule="auto"/>
        <w:ind w:left="111" w:right="23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chn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ůka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                  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1" w:right="11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              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.......................................................................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8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……………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…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……………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…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……………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…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………….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538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sectPr>
      <w:type w:val="continuous"/>
      <w:pgSz w:w="11920" w:h="16840"/>
      <w:pgMar w:top="760" w:bottom="280" w:left="7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</dc:creator>
  <dc:title>Žádost o vydání tabulky s registrační značkou</dc:title>
  <dcterms:created xsi:type="dcterms:W3CDTF">2023-10-02T12:36:24Z</dcterms:created>
  <dcterms:modified xsi:type="dcterms:W3CDTF">2023-10-02T12:36:24Z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2023-10-02T00:00:00Z</vt:filetime>
  </property>
</Properties>
</file>