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0" w:after="0" w:line="240" w:lineRule="auto"/>
        <w:ind w:left="4203" w:right="4143"/>
        <w:jc w:val="center"/>
        <w:rPr>
          <w:rFonts w:ascii="Times New Roman" w:hAnsi="Times New Roman" w:cs="Times New Roman" w:eastAsia="Times New Roman"/>
          <w:sz w:val="28"/>
          <w:szCs w:val="28"/>
        </w:rPr>
      </w:pPr>
      <w:rPr/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  <w:b/>
          <w:bCs/>
        </w:rPr>
        <w:t>Žádost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  <w:b/>
          <w:bCs/>
        </w:rPr>
        <w:t>výdej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  <w:b/>
          <w:bCs/>
        </w:rPr>
        <w:t>dat</w:t>
      </w:r>
      <w:r>
        <w:rPr>
          <w:rFonts w:ascii="Times New Roman" w:hAnsi="Times New Roman" w:cs="Times New Roman" w:eastAsia="Times New Roman"/>
          <w:sz w:val="28"/>
          <w:szCs w:val="28"/>
          <w:spacing w:val="0"/>
          <w:w w:val="100"/>
        </w:rPr>
      </w:r>
    </w:p>
    <w:p>
      <w:pPr>
        <w:spacing w:before="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3920" w:right="386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egistru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silničních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vozidel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Žadatel: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jméno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6"/>
        </w:rPr>
        <w:t>příjmení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6"/>
        </w:rPr>
        <w:t>(nebo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6"/>
        </w:rPr>
        <w:t>náze</w:t>
      </w:r>
      <w:r>
        <w:rPr>
          <w:rFonts w:ascii="Times New Roman" w:hAnsi="Times New Roman" w:cs="Times New Roman" w:eastAsia="Times New Roman"/>
          <w:sz w:val="20"/>
          <w:szCs w:val="20"/>
          <w:spacing w:val="-9"/>
          <w:w w:val="86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6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6"/>
        </w:rPr>
        <w:t>jde-li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právnickou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osobu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nebo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fyzickou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osobu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podnikatele)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87.341003pt;margin-top:-1.735883pt;width:175.748pt;height:18.641pt;mso-position-horizontal-relative:page;mso-position-vertical-relative:paragraph;z-index:-151" coordorigin="1747,-35" coordsize="3515,373">
            <v:group style="position:absolute;left:1752;top:-30;width:316;height:363" coordorigin="1752,-30" coordsize="316,363">
              <v:shape style="position:absolute;left:1752;top:-30;width:316;height:363" coordorigin="1752,-30" coordsize="316,363" path="m2068,333l1752,333,1752,-30,2068,-30,2068,333e" filled="t" fillcolor="#FFFFFF" stroked="f">
                <v:path arrowok="t"/>
                <v:fill/>
              </v:shape>
            </v:group>
            <v:group style="position:absolute;left:2071;top:-30;width:316;height:363" coordorigin="2071,-30" coordsize="316,363">
              <v:shape style="position:absolute;left:2071;top:-30;width:316;height:363" coordorigin="2071,-30" coordsize="316,363" path="m2386,333l2071,333,2071,-30,2386,-30,2386,333e" filled="t" fillcolor="#FFFFFF" stroked="f">
                <v:path arrowok="t"/>
                <v:fill/>
              </v:shape>
            </v:group>
            <v:group style="position:absolute;left:2390;top:-30;width:316;height:363" coordorigin="2390,-30" coordsize="316,363">
              <v:shape style="position:absolute;left:2390;top:-30;width:316;height:363" coordorigin="2390,-30" coordsize="316,363" path="m2705,333l2390,333,2390,-30,2705,-30,2705,333e" filled="t" fillcolor="#FFFFFF" stroked="f">
                <v:path arrowok="t"/>
                <v:fill/>
              </v:shape>
            </v:group>
            <v:group style="position:absolute;left:2709;top:-30;width:316;height:363" coordorigin="2709,-30" coordsize="316,363">
              <v:shape style="position:absolute;left:2709;top:-30;width:316;height:363" coordorigin="2709,-30" coordsize="316,363" path="m3024,333l2709,333,2709,-30,3024,-30,3024,333e" filled="t" fillcolor="#FFFFFF" stroked="f">
                <v:path arrowok="t"/>
                <v:fill/>
              </v:shape>
            </v:group>
            <v:group style="position:absolute;left:3028;top:-30;width:316;height:363" coordorigin="3028,-30" coordsize="316,363">
              <v:shape style="position:absolute;left:3028;top:-30;width:316;height:363" coordorigin="3028,-30" coordsize="316,363" path="m3343,333l3028,333,3028,-30,3343,-30,3343,333e" filled="t" fillcolor="#FFFFFF" stroked="f">
                <v:path arrowok="t"/>
                <v:fill/>
              </v:shape>
            </v:group>
            <v:group style="position:absolute;left:3346;top:-30;width:316;height:363" coordorigin="3346,-30" coordsize="316,363">
              <v:shape style="position:absolute;left:3346;top:-30;width:316;height:363" coordorigin="3346,-30" coordsize="316,363" path="m3662,333l3346,333,3346,-30,3662,-30,3662,333e" filled="t" fillcolor="#FFFFFF" stroked="f">
                <v:path arrowok="t"/>
                <v:fill/>
              </v:shape>
            </v:group>
            <v:group style="position:absolute;left:3665;top:-30;width:316;height:363" coordorigin="3665,-30" coordsize="316,363">
              <v:shape style="position:absolute;left:3665;top:-30;width:316;height:363" coordorigin="3665,-30" coordsize="316,363" path="m3981,333l3665,333,3665,-30,3981,-30,3981,333e" filled="t" fillcolor="#FFFFFF" stroked="f">
                <v:path arrowok="t"/>
                <v:fill/>
              </v:shape>
            </v:group>
            <v:group style="position:absolute;left:3984;top:-30;width:316;height:363" coordorigin="3984,-30" coordsize="316,363">
              <v:shape style="position:absolute;left:3984;top:-30;width:316;height:363" coordorigin="3984,-30" coordsize="316,363" path="m4300,333l3984,333,3984,-30,4300,-30,4300,333e" filled="t" fillcolor="#FFFFFF" stroked="f">
                <v:path arrowok="t"/>
                <v:fill/>
              </v:shape>
            </v:group>
            <v:group style="position:absolute;left:4303;top:-30;width:316;height:363" coordorigin="4303,-30" coordsize="316,363">
              <v:shape style="position:absolute;left:4303;top:-30;width:316;height:363" coordorigin="4303,-30" coordsize="316,363" path="m4619,333l4303,333,4303,-30,4619,-30,4619,333e" filled="t" fillcolor="#FFFFFF" stroked="f">
                <v:path arrowok="t"/>
                <v:fill/>
              </v:shape>
            </v:group>
            <v:group style="position:absolute;left:4622;top:-30;width:316;height:363" coordorigin="4622,-30" coordsize="316,363">
              <v:shape style="position:absolute;left:4622;top:-30;width:316;height:363" coordorigin="4622,-30" coordsize="316,363" path="m4938,333l4622,333,4622,-30,4938,-30,4938,333e" filled="t" fillcolor="#FFFFFF" stroked="f">
                <v:path arrowok="t"/>
                <v:fill/>
              </v:shape>
            </v:group>
            <v:group style="position:absolute;left:4941;top:-30;width:316;height:363" coordorigin="4941,-30" coordsize="316,363">
              <v:shape style="position:absolute;left:4941;top:-30;width:316;height:363" coordorigin="4941,-30" coordsize="316,363" path="m5257,333l4941,333,4941,-30,5257,-30,5257,333e" filled="t" fillcolor="#FFFFFF" stroked="f">
                <v:path arrowok="t"/>
                <v:fill/>
              </v:shape>
            </v:group>
            <w10:wrap type="none"/>
          </v:group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7.341003pt;margin-top:-1.735883pt;width:175.998pt;height:18.641pt;mso-position-horizontal-relative:page;mso-position-vertical-relative:paragraph;z-index:-149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363" w:hRule="exact"/>
                    </w:trPr>
                    <w:tc>
                      <w:tcPr>
                        <w:tcW w:w="317" w:type="dxa"/>
                        <w:tcBorders>
                          <w:top w:val="single" w:sz="4.0" w:space="0" w:color="000000"/>
                          <w:bottom w:val="single" w:sz="4.0" w:space="0" w:color="000000"/>
                          <w:left w:val="single" w:sz="4.0" w:space="0" w:color="000000"/>
                          <w:right w:val="single" w:sz="4.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19" w:type="dxa"/>
                        <w:tcBorders>
                          <w:top w:val="single" w:sz="4.0" w:space="0" w:color="000000"/>
                          <w:bottom w:val="single" w:sz="4.0" w:space="0" w:color="000000"/>
                          <w:left w:val="single" w:sz="4.0" w:space="0" w:color="000000"/>
                          <w:right w:val="single" w:sz="4.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19" w:type="dxa"/>
                        <w:tcBorders>
                          <w:top w:val="single" w:sz="4.0" w:space="0" w:color="000000"/>
                          <w:bottom w:val="single" w:sz="4.0" w:space="0" w:color="000000"/>
                          <w:left w:val="single" w:sz="4.0" w:space="0" w:color="000000"/>
                          <w:right w:val="single" w:sz="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19" w:type="dxa"/>
                        <w:tcBorders>
                          <w:top w:val="single" w:sz="4" w:space="0" w:color="000000"/>
                          <w:bottom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19" w:type="dxa"/>
                        <w:tcBorders>
                          <w:top w:val="single" w:sz="4" w:space="0" w:color="000000"/>
                          <w:bottom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19" w:type="dxa"/>
                        <w:tcBorders>
                          <w:top w:val="single" w:sz="4" w:space="0" w:color="000000"/>
                          <w:bottom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19" w:type="dxa"/>
                        <w:tcBorders>
                          <w:top w:val="single" w:sz="4" w:space="0" w:color="000000"/>
                          <w:bottom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spacing w:before="0" w:after="0" w:line="353" w:lineRule="exact"/>
                          <w:ind w:left="105" w:right="-20"/>
                          <w:jc w:val="left"/>
                          <w:rPr>
                            <w:rFonts w:ascii="Minion Pro" w:hAnsi="Minion Pro" w:cs="Minion Pro" w:eastAsia="Minion Pro"/>
                            <w:sz w:val="32"/>
                            <w:szCs w:val="32"/>
                          </w:rPr>
                        </w:pPr>
                        <w:rPr/>
                        <w:r>
                          <w:rPr>
                            <w:rFonts w:ascii="Minion Pro" w:hAnsi="Minion Pro" w:cs="Minion Pro" w:eastAsia="Minion Pro"/>
                            <w:sz w:val="32"/>
                            <w:szCs w:val="32"/>
                            <w:spacing w:val="0"/>
                            <w:w w:val="100"/>
                            <w:b/>
                            <w:bCs/>
                            <w:position w:val="1"/>
                          </w:rPr>
                          <w:t>/</w:t>
                        </w:r>
                        <w:r>
                          <w:rPr>
                            <w:rFonts w:ascii="Minion Pro" w:hAnsi="Minion Pro" w:cs="Minion Pro" w:eastAsia="Minion Pro"/>
                            <w:sz w:val="32"/>
                            <w:szCs w:val="3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19" w:type="dxa"/>
                        <w:tcBorders>
                          <w:top w:val="single" w:sz="4" w:space="0" w:color="000000"/>
                          <w:bottom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19" w:type="dxa"/>
                        <w:tcBorders>
                          <w:top w:val="single" w:sz="4" w:space="0" w:color="000000"/>
                          <w:bottom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19" w:type="dxa"/>
                        <w:tcBorders>
                          <w:top w:val="single" w:sz="4" w:space="0" w:color="000000"/>
                          <w:bottom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317" w:type="dxa"/>
                        <w:tcBorders>
                          <w:top w:val="single" w:sz="4" w:space="0" w:color="000000"/>
                          <w:bottom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</w:rPr>
        <w:t>rodné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číslo: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trvalý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pobyt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(nebo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sídlo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IČO)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PSČ: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Žádá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výpis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opis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údajů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registru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silničních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vozidel: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20" w:right="-20"/>
        <w:jc w:val="left"/>
        <w:tabs>
          <w:tab w:pos="55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45.735001pt;margin-top:-4.269875pt;width:114.88pt;height:17.922pt;mso-position-horizontal-relative:page;mso-position-vertical-relative:paragraph;z-index:-150" coordorigin="2915,-85" coordsize="2298,358">
            <v:group style="position:absolute;left:2920;top:-80;width:2288;height:348" coordorigin="2920,-80" coordsize="2288,348">
              <v:shape style="position:absolute;left:2920;top:-80;width:2288;height:348" coordorigin="2920,-80" coordsize="2288,348" path="m5207,268l2920,268,2920,-80,5207,-80,5207,268xe" filled="f" stroked="t" strokeweight=".5pt" strokecolor="#000000">
                <v:path arrowok="t"/>
              </v:shape>
            </v:group>
            <v:group style="position:absolute;left:2920;top:-80;width:324;height:348" coordorigin="2920,-80" coordsize="324,348">
              <v:shape style="position:absolute;left:2920;top:-80;width:324;height:348" coordorigin="2920,-80" coordsize="324,348" path="m3244,268l2920,268,2920,-80,3244,-80,3244,268e" filled="t" fillcolor="#FFFFFF" stroked="f">
                <v:path arrowok="t"/>
                <v:fill/>
              </v:shape>
            </v:group>
            <v:group style="position:absolute;left:2920;top:-80;width:324;height:348" coordorigin="2920,-80" coordsize="324,348">
              <v:shape style="position:absolute;left:2920;top:-80;width:324;height:348" coordorigin="2920,-80" coordsize="324,348" path="m3244,268l2920,268,2920,-80,3244,-80,3244,268xe" filled="f" stroked="t" strokeweight=".5pt" strokecolor="#000000">
                <v:path arrowok="t"/>
              </v:shape>
            </v:group>
            <v:group style="position:absolute;left:3247;top:-80;width:324;height:348" coordorigin="3247,-80" coordsize="324,348">
              <v:shape style="position:absolute;left:3247;top:-80;width:324;height:348" coordorigin="3247,-80" coordsize="324,348" path="m3571,268l3247,268,3247,-80,3571,-80,3571,268e" filled="t" fillcolor="#FFFFFF" stroked="f">
                <v:path arrowok="t"/>
                <v:fill/>
              </v:shape>
            </v:group>
            <v:group style="position:absolute;left:3247;top:-80;width:324;height:348" coordorigin="3247,-80" coordsize="324,348">
              <v:shape style="position:absolute;left:3247;top:-80;width:324;height:348" coordorigin="3247,-80" coordsize="324,348" path="m3571,268l3247,268,3247,-80,3571,-80,3571,268xe" filled="f" stroked="t" strokeweight=".5pt" strokecolor="#000000">
                <v:path arrowok="t"/>
              </v:shape>
            </v:group>
            <v:group style="position:absolute;left:3574;top:-80;width:324;height:348" coordorigin="3574,-80" coordsize="324,348">
              <v:shape style="position:absolute;left:3574;top:-80;width:324;height:348" coordorigin="3574,-80" coordsize="324,348" path="m3898,268l3574,268,3574,-80,3898,-80,3898,268e" filled="t" fillcolor="#FFFFFF" stroked="f">
                <v:path arrowok="t"/>
                <v:fill/>
              </v:shape>
            </v:group>
            <v:group style="position:absolute;left:3574;top:-80;width:324;height:348" coordorigin="3574,-80" coordsize="324,348">
              <v:shape style="position:absolute;left:3574;top:-80;width:324;height:348" coordorigin="3574,-80" coordsize="324,348" path="m3898,268l3574,268,3574,-80,3898,-80,3898,268xe" filled="f" stroked="t" strokeweight=".5pt" strokecolor="#000000">
                <v:path arrowok="t"/>
              </v:shape>
            </v:group>
            <v:group style="position:absolute;left:3901;top:-80;width:324;height:348" coordorigin="3901,-80" coordsize="324,348">
              <v:shape style="position:absolute;left:3901;top:-80;width:324;height:348" coordorigin="3901,-80" coordsize="324,348" path="m4226,268l3901,268,3901,-80,4226,-80,4226,268e" filled="t" fillcolor="#FFFFFF" stroked="f">
                <v:path arrowok="t"/>
                <v:fill/>
              </v:shape>
            </v:group>
            <v:group style="position:absolute;left:3901;top:-80;width:324;height:348" coordorigin="3901,-80" coordsize="324,348">
              <v:shape style="position:absolute;left:3901;top:-80;width:324;height:348" coordorigin="3901,-80" coordsize="324,348" path="m4226,268l3901,268,3901,-80,4226,-80,4226,268xe" filled="f" stroked="t" strokeweight=".5pt" strokecolor="#000000">
                <v:path arrowok="t"/>
              </v:shape>
            </v:group>
            <v:group style="position:absolute;left:4229;top:-80;width:324;height:348" coordorigin="4229,-80" coordsize="324,348">
              <v:shape style="position:absolute;left:4229;top:-80;width:324;height:348" coordorigin="4229,-80" coordsize="324,348" path="m4553,268l4229,268,4229,-80,4553,-80,4553,268e" filled="t" fillcolor="#FFFFFF" stroked="f">
                <v:path arrowok="t"/>
                <v:fill/>
              </v:shape>
            </v:group>
            <v:group style="position:absolute;left:4229;top:-80;width:324;height:348" coordorigin="4229,-80" coordsize="324,348">
              <v:shape style="position:absolute;left:4229;top:-80;width:324;height:348" coordorigin="4229,-80" coordsize="324,348" path="m4553,268l4229,268,4229,-80,4553,-80,4553,268xe" filled="f" stroked="t" strokeweight=".5pt" strokecolor="#000000">
                <v:path arrowok="t"/>
              </v:shape>
            </v:group>
            <v:group style="position:absolute;left:4556;top:-80;width:324;height:348" coordorigin="4556,-80" coordsize="324,348">
              <v:shape style="position:absolute;left:4556;top:-80;width:324;height:348" coordorigin="4556,-80" coordsize="324,348" path="m4880,268l4556,268,4556,-80,4880,-80,4880,268e" filled="t" fillcolor="#FFFFFF" stroked="f">
                <v:path arrowok="t"/>
                <v:fill/>
              </v:shape>
            </v:group>
            <v:group style="position:absolute;left:4556;top:-80;width:324;height:348" coordorigin="4556,-80" coordsize="324,348">
              <v:shape style="position:absolute;left:4556;top:-80;width:324;height:348" coordorigin="4556,-80" coordsize="324,348" path="m4880,268l4556,268,4556,-80,4880,-80,4880,268xe" filled="f" stroked="t" strokeweight=".5pt" strokecolor="#000000">
                <v:path arrowok="t"/>
              </v:shape>
            </v:group>
            <v:group style="position:absolute;left:4883;top:-80;width:324;height:348" coordorigin="4883,-80" coordsize="324,348">
              <v:shape style="position:absolute;left:4883;top:-80;width:324;height:348" coordorigin="4883,-80" coordsize="324,348" path="m5207,268l4883,268,4883,-80,5207,-80,5207,268e" filled="t" fillcolor="#FFFFFF" stroked="f">
                <v:path arrowok="t"/>
                <v:fill/>
              </v:shape>
            </v:group>
            <v:group style="position:absolute;left:4883;top:-80;width:324;height:348" coordorigin="4883,-80" coordsize="324,348">
              <v:shape style="position:absolute;left:4883;top:-80;width:324;height:348" coordorigin="4883,-80" coordsize="324,348" path="m5207,268l4883,268,4883,-80,5207,-80,5207,268xe" filled="f" stroked="t" strokeweight=".5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Registrační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značka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vozidla: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Druh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vozidla: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důvodu: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</w:rPr>
        <w:t>žádosti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</w:rPr>
        <w:t>se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dokládá: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26" w:lineRule="exact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7"/>
          <w:position w:val="-1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03" w:lineRule="exact"/>
        <w:ind w:left="120" w:right="-20"/>
        <w:jc w:val="left"/>
        <w:tabs>
          <w:tab w:pos="518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  <w:position w:val="-1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8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  <w:position w:val="-1"/>
        </w:rPr>
        <w:t>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  <w:position w:val="-1"/>
        </w:rPr>
        <w:t>   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  <w:position w:val="-1"/>
        </w:rPr>
        <w:t>dne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  <w:position w:val="-1"/>
        </w:rPr>
        <w:t>Podpis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  <w:position w:val="-1"/>
        </w:rPr>
        <w:t>žadatele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87"/>
          <w:position w:val="-1"/>
        </w:rPr>
        <w:t>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</w:p>
    <w:p>
      <w:pPr>
        <w:spacing w:before="2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0" w:lineRule="auto"/>
        <w:ind w:left="120" w:right="-20"/>
        <w:jc w:val="left"/>
        <w:tabs>
          <w:tab w:pos="10380" w:val="left"/>
        </w:tabs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0"/>
          <w:w w:val="87"/>
        </w:rPr>
        <w:t>Skl.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7"/>
        </w:rPr>
        <w:t>č.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7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38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1/1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</w:r>
    </w:p>
    <w:sectPr>
      <w:type w:val="continuous"/>
      <w:pgSz w:w="11920" w:h="16840"/>
      <w:pgMar w:top="1320" w:bottom="280" w:left="600" w:right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38"/>
    <w:family w:val="roman"/>
    <w:pitch w:val="variable"/>
  </w:font>
  <w:font w:name="Arial">
    <w:altName w:val="Arial"/>
    <w:charset w:val="238"/>
    <w:family w:val="swiss"/>
    <w:pitch w:val="variable"/>
  </w:font>
  <w:font w:name="Minion Pro">
    <w:altName w:val="Minion Pro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2023-10-02T12:39:15Z</dcterms:created>
  <dcterms:modified xsi:type="dcterms:W3CDTF">2023-10-02T12:39:15Z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2012-09-26T00:00:00Z</vt:filetime>
  </property>
  <property fmtid="{D5CDD505-2E9C-101B-9397-08002B2CF9AE}" pid="3" name="LastSaved">
    <vt:filetime>2023-10-02T00:00:00Z</vt:filetime>
  </property>
</Properties>
</file>