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6" w:lineRule="exact"/>
        <w:ind w:left="120" w:right="-7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VY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  <w:position w:val="-1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  <w:position w:val="-1"/>
        </w:rPr>
        <w:t>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ATE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!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18" w:after="0" w:line="280" w:lineRule="exact"/>
        <w:jc w:val="left"/>
        <w:rPr>
          <w:sz w:val="28"/>
          <w:szCs w:val="28"/>
        </w:rPr>
      </w:pPr>
      <w:rPr/>
      <w:r>
        <w:rPr/>
        <w:br w:type="column"/>
      </w:r>
      <w:r>
        <w:rPr>
          <w:sz w:val="28"/>
          <w:szCs w:val="28"/>
        </w:rPr>
      </w:r>
    </w:p>
    <w:p>
      <w:pPr>
        <w:spacing w:before="0" w:after="0" w:line="252" w:lineRule="exact"/>
        <w:ind w:left="151" w:right="-58" w:firstLine="-15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89"/>
          <w:b/>
          <w:bCs/>
        </w:rPr>
        <w:t>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89"/>
          <w:b/>
          <w:bCs/>
        </w:rPr>
        <w:t>á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89"/>
          <w:b/>
          <w:bCs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89"/>
          <w:b/>
          <w:bCs/>
        </w:rPr>
        <w:t>ost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89"/>
          <w:b/>
          <w:bCs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89"/>
          <w:b/>
          <w:bCs/>
        </w:rPr>
        <w:t>á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89"/>
          <w:b/>
          <w:bCs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89"/>
          <w:b/>
          <w:bCs/>
        </w:rPr>
        <w:t>is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89"/>
          <w:b/>
          <w:bCs/>
        </w:rPr>
        <w:t>sil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89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89"/>
          <w:b/>
          <w:bCs/>
        </w:rPr>
        <w:t>č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89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89"/>
          <w:b/>
          <w:bCs/>
        </w:rPr>
        <w:t>í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89"/>
          <w:b/>
          <w:bCs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89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90"/>
          <w:b/>
          <w:bCs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90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90"/>
          <w:b/>
          <w:bCs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9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90"/>
          <w:b/>
          <w:bCs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90"/>
          <w:b/>
          <w:bCs/>
        </w:rPr>
        <w:t>la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9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89"/>
          <w:b/>
          <w:bCs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89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89"/>
          <w:b/>
          <w:bCs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89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89"/>
          <w:b/>
          <w:bCs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89"/>
          <w:b/>
          <w:bCs/>
        </w:rPr>
        <w:t>ist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89"/>
          <w:b/>
          <w:bCs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89"/>
          <w:b/>
          <w:bCs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89"/>
          <w:b/>
          <w:bCs/>
        </w:rPr>
        <w:t>si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89"/>
          <w:b/>
          <w:bCs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89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89"/>
          <w:b/>
          <w:bCs/>
        </w:rPr>
        <w:t>č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89"/>
          <w:b/>
          <w:bCs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89"/>
          <w:b/>
          <w:bCs/>
        </w:rPr>
        <w:t>í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89"/>
          <w:b/>
          <w:bCs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89"/>
          <w:b/>
          <w:bCs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83" w:after="0" w:line="240" w:lineRule="auto"/>
        <w:ind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re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gist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rač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ač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vyp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ú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řa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d)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40"/>
          <w:pgMar w:top="1380" w:bottom="280" w:left="600" w:right="460"/>
          <w:cols w:num="3" w:equalWidth="0">
            <w:col w:w="1782" w:space="2208"/>
            <w:col w:w="2726" w:space="1103"/>
            <w:col w:w="3041"/>
          </w:cols>
        </w:sectPr>
      </w:pPr>
      <w:rPr/>
    </w:p>
    <w:p>
      <w:pPr>
        <w:spacing w:before="2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A: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Podep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ý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ík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á,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pops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byl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tru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pad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ě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jm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én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říj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obchodn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fir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oby)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26" w:lineRule="exact"/>
        <w:ind w:left="15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382.089508pt;margin-top:11.684135pt;width:181.241pt;height:26.62pt;mso-position-horizontal-relative:page;mso-position-vertical-relative:paragraph;z-index:-347" coordorigin="7642,234" coordsize="3625,532">
            <v:group style="position:absolute;left:7648;top:239;width:3613;height:2" coordorigin="7648,239" coordsize="3613,2">
              <v:shape style="position:absolute;left:7648;top:239;width:3613;height:2" coordorigin="7648,239" coordsize="3613,0" path="m7648,239l11261,239e" filled="f" stroked="t" strokeweight=".580pt" strokecolor="#000000">
                <v:path arrowok="t"/>
              </v:shape>
            </v:group>
            <v:group style="position:absolute;left:7652;top:244;width:2;height:511" coordorigin="7652,244" coordsize="2,511">
              <v:shape style="position:absolute;left:7652;top:244;width:2;height:511" coordorigin="7652,244" coordsize="0,511" path="m7652,244l7652,755e" filled="f" stroked="t" strokeweight=".580pt" strokecolor="#000000">
                <v:path arrowok="t"/>
              </v:shape>
            </v:group>
            <v:group style="position:absolute;left:7648;top:760;width:3613;height:2" coordorigin="7648,760" coordsize="3613,2">
              <v:shape style="position:absolute;left:7648;top:760;width:3613;height:2" coordorigin="7648,760" coordsize="3613,0" path="m7648,760l11261,760e" filled="f" stroked="t" strokeweight=".581pt" strokecolor="#000000">
                <v:path arrowok="t"/>
              </v:shape>
            </v:group>
            <v:group style="position:absolute;left:8106;top:244;width:2;height:511" coordorigin="8106,244" coordsize="2,511">
              <v:shape style="position:absolute;left:8106;top:244;width:2;height:511" coordorigin="8106,244" coordsize="0,511" path="m8106,244l8106,755e" filled="f" stroked="t" strokeweight=".580pt" strokecolor="#000000">
                <v:path arrowok="t"/>
              </v:shape>
            </v:group>
            <v:group style="position:absolute;left:8560;top:244;width:2;height:511" coordorigin="8560,244" coordsize="2,511">
              <v:shape style="position:absolute;left:8560;top:244;width:2;height:511" coordorigin="8560,244" coordsize="0,511" path="m8560,244l8560,755e" filled="f" stroked="t" strokeweight=".580pt" strokecolor="#000000">
                <v:path arrowok="t"/>
              </v:shape>
            </v:group>
            <v:group style="position:absolute;left:9014;top:244;width:2;height:511" coordorigin="9014,244" coordsize="2,511">
              <v:shape style="position:absolute;left:9014;top:244;width:2;height:511" coordorigin="9014,244" coordsize="0,511" path="m9014,244l9014,755e" filled="f" stroked="t" strokeweight=".581pt" strokecolor="#000000">
                <v:path arrowok="t"/>
              </v:shape>
            </v:group>
            <v:group style="position:absolute;left:9468;top:244;width:2;height:511" coordorigin="9468,244" coordsize="2,511">
              <v:shape style="position:absolute;left:9468;top:244;width:2;height:511" coordorigin="9468,244" coordsize="0,511" path="m9468,244l9468,755e" filled="f" stroked="t" strokeweight=".581pt" strokecolor="#000000">
                <v:path arrowok="t"/>
              </v:shape>
            </v:group>
            <v:group style="position:absolute;left:9922;top:244;width:2;height:511" coordorigin="9922,244" coordsize="2,511">
              <v:shape style="position:absolute;left:9922;top:244;width:2;height:511" coordorigin="9922,244" coordsize="0,511" path="m9922,244l9922,755e" filled="f" stroked="t" strokeweight=".581pt" strokecolor="#000000">
                <v:path arrowok="t"/>
              </v:shape>
            </v:group>
            <v:group style="position:absolute;left:10376;top:244;width:2;height:511" coordorigin="10376,244" coordsize="2,511">
              <v:shape style="position:absolute;left:10376;top:244;width:2;height:511" coordorigin="10376,244" coordsize="0,511" path="m10376,244l10376,755e" filled="f" stroked="t" strokeweight=".580pt" strokecolor="#000000">
                <v:path arrowok="t"/>
              </v:shape>
            </v:group>
            <v:group style="position:absolute;left:10830;top:244;width:2;height:511" coordorigin="10830,244" coordsize="2,511">
              <v:shape style="position:absolute;left:10830;top:244;width:2;height:511" coordorigin="10830,244" coordsize="0,511" path="m10830,244l10830,755e" filled="f" stroked="t" strokeweight=".580pt" strokecolor="#000000">
                <v:path arrowok="t"/>
              </v:shape>
            </v:group>
            <v:group style="position:absolute;left:11256;top:244;width:2;height:511" coordorigin="11256,244" coordsize="2,511">
              <v:shape style="position:absolute;left:11256;top:244;width:2;height:511" coordorigin="11256,244" coordsize="0,511" path="m11256,244l11256,755e" filled="f" stroked="t" strokeweight=".580pt" strokecolor="#000000">
                <v:path arrowok="t"/>
              </v:shape>
            </v:group>
            <w10:wrap type="none"/>
          </v:group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7.449997pt;margin-top:11.684135pt;width:250.532pt;height:26.62pt;mso-position-horizontal-relative:page;mso-position-vertical-relative:paragraph;z-index:-344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521" w:hRule="exact"/>
                    </w:trPr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47" w:after="0" w:line="240" w:lineRule="auto"/>
                          <w:ind w:left="128" w:right="109"/>
                          <w:jc w:val="center"/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  <w:spacing w:val="0"/>
                            <w:w w:val="90"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40"/>
          <w:pgMar w:top="1380" w:bottom="280" w:left="600" w:right="460"/>
        </w:sectPr>
      </w:pPr>
      <w:rPr/>
    </w:p>
    <w:p>
      <w:pPr>
        <w:spacing w:before="40" w:after="0" w:line="240" w:lineRule="auto"/>
        <w:ind w:left="19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w w:val="9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odné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6" w:lineRule="exact"/>
        <w:ind w:left="161" w:right="-72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lo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89"/>
          <w:position w:val="6"/>
        </w:rPr>
        <w:t>*)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40" w:after="0" w:line="240" w:lineRule="auto"/>
        <w:ind w:right="4072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w w:val="9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den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ti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ční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40"/>
          <w:pgMar w:top="1380" w:bottom="280" w:left="600" w:right="460"/>
          <w:cols w:num="2" w:equalWidth="0">
            <w:col w:w="647" w:space="5166"/>
            <w:col w:w="5047"/>
          </w:cols>
        </w:sectPr>
      </w:pPr>
      <w:rPr/>
    </w:p>
    <w:p>
      <w:pPr>
        <w:spacing w:before="74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tu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osob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št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ěpnéh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osob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3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208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b/>
          <w:bCs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Podeps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ý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ovozova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la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pops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byl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tru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il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2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(v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8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n,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dyž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je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8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odl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iš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ný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od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vl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ík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9" w:lineRule="exact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éno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pad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ě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jm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én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říj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obchodn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fir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oby)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26" w:lineRule="exact"/>
        <w:ind w:left="15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382.089508pt;margin-top:11.681211pt;width:181.241pt;height:26.621pt;mso-position-horizontal-relative:page;mso-position-vertical-relative:paragraph;z-index:-346" coordorigin="7642,234" coordsize="3625,532">
            <v:group style="position:absolute;left:7648;top:239;width:3613;height:2" coordorigin="7648,239" coordsize="3613,2">
              <v:shape style="position:absolute;left:7648;top:239;width:3613;height:2" coordorigin="7648,239" coordsize="3613,0" path="m7648,239l11261,239e" filled="f" stroked="t" strokeweight=".581pt" strokecolor="#000000">
                <v:path arrowok="t"/>
              </v:shape>
            </v:group>
            <v:group style="position:absolute;left:7652;top:244;width:2;height:511" coordorigin="7652,244" coordsize="2,511">
              <v:shape style="position:absolute;left:7652;top:244;width:2;height:511" coordorigin="7652,244" coordsize="0,511" path="m7652,244l7652,755e" filled="f" stroked="t" strokeweight=".580pt" strokecolor="#000000">
                <v:path arrowok="t"/>
              </v:shape>
            </v:group>
            <v:group style="position:absolute;left:7648;top:760;width:3613;height:2" coordorigin="7648,760" coordsize="3613,2">
              <v:shape style="position:absolute;left:7648;top:760;width:3613;height:2" coordorigin="7648,760" coordsize="3613,0" path="m7648,760l11261,760e" filled="f" stroked="t" strokeweight=".580pt" strokecolor="#000000">
                <v:path arrowok="t"/>
              </v:shape>
            </v:group>
            <v:group style="position:absolute;left:8106;top:244;width:2;height:511" coordorigin="8106,244" coordsize="2,511">
              <v:shape style="position:absolute;left:8106;top:244;width:2;height:511" coordorigin="8106,244" coordsize="0,511" path="m8106,244l8106,755e" filled="f" stroked="t" strokeweight=".580pt" strokecolor="#000000">
                <v:path arrowok="t"/>
              </v:shape>
            </v:group>
            <v:group style="position:absolute;left:8560;top:244;width:2;height:511" coordorigin="8560,244" coordsize="2,511">
              <v:shape style="position:absolute;left:8560;top:244;width:2;height:511" coordorigin="8560,244" coordsize="0,511" path="m8560,244l8560,755e" filled="f" stroked="t" strokeweight=".580pt" strokecolor="#000000">
                <v:path arrowok="t"/>
              </v:shape>
            </v:group>
            <v:group style="position:absolute;left:9014;top:244;width:2;height:511" coordorigin="9014,244" coordsize="2,511">
              <v:shape style="position:absolute;left:9014;top:244;width:2;height:511" coordorigin="9014,244" coordsize="0,511" path="m9014,244l9014,755e" filled="f" stroked="t" strokeweight=".581pt" strokecolor="#000000">
                <v:path arrowok="t"/>
              </v:shape>
            </v:group>
            <v:group style="position:absolute;left:9468;top:244;width:2;height:511" coordorigin="9468,244" coordsize="2,511">
              <v:shape style="position:absolute;left:9468;top:244;width:2;height:511" coordorigin="9468,244" coordsize="0,511" path="m9468,244l9468,755e" filled="f" stroked="t" strokeweight=".581pt" strokecolor="#000000">
                <v:path arrowok="t"/>
              </v:shape>
            </v:group>
            <v:group style="position:absolute;left:9922;top:244;width:2;height:511" coordorigin="9922,244" coordsize="2,511">
              <v:shape style="position:absolute;left:9922;top:244;width:2;height:511" coordorigin="9922,244" coordsize="0,511" path="m9922,244l9922,755e" filled="f" stroked="t" strokeweight=".581pt" strokecolor="#000000">
                <v:path arrowok="t"/>
              </v:shape>
            </v:group>
            <v:group style="position:absolute;left:10376;top:244;width:2;height:511" coordorigin="10376,244" coordsize="2,511">
              <v:shape style="position:absolute;left:10376;top:244;width:2;height:511" coordorigin="10376,244" coordsize="0,511" path="m10376,244l10376,755e" filled="f" stroked="t" strokeweight=".580pt" strokecolor="#000000">
                <v:path arrowok="t"/>
              </v:shape>
            </v:group>
            <v:group style="position:absolute;left:10830;top:244;width:2;height:511" coordorigin="10830,244" coordsize="2,511">
              <v:shape style="position:absolute;left:10830;top:244;width:2;height:511" coordorigin="10830,244" coordsize="0,511" path="m10830,244l10830,755e" filled="f" stroked="t" strokeweight=".580pt" strokecolor="#000000">
                <v:path arrowok="t"/>
              </v:shape>
            </v:group>
            <v:group style="position:absolute;left:11256;top:244;width:2;height:511" coordorigin="11256,244" coordsize="2,511">
              <v:shape style="position:absolute;left:11256;top:244;width:2;height:511" coordorigin="11256,244" coordsize="0,511" path="m11256,244l11256,755e" filled="f" stroked="t" strokeweight=".580pt" strokecolor="#000000">
                <v:path arrowok="t"/>
              </v:shape>
            </v:group>
            <w10:wrap type="none"/>
          </v:group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7.449997pt;margin-top:11.681211pt;width:250.532pt;height:26.621pt;mso-position-horizontal-relative:page;mso-position-vertical-relative:paragraph;z-index:-343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521" w:hRule="exact"/>
                    </w:trPr>
                    <w:tc>
                      <w:tcPr>
                        <w:tcW w:w="4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45" w:after="0" w:line="240" w:lineRule="auto"/>
                          <w:ind w:left="128" w:right="109"/>
                          <w:jc w:val="center"/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  <w:spacing w:val="0"/>
                            <w:w w:val="90"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40"/>
          <w:pgMar w:top="1380" w:bottom="280" w:left="600" w:right="460"/>
        </w:sectPr>
      </w:pPr>
      <w:rPr/>
    </w:p>
    <w:p>
      <w:pPr>
        <w:spacing w:before="4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odné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6" w:lineRule="exact"/>
        <w:ind w:left="120" w:right="-72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lo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89"/>
          <w:position w:val="6"/>
        </w:rPr>
        <w:t>*)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40" w:after="0" w:line="240" w:lineRule="auto"/>
        <w:ind w:right="4072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w w:val="9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den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ti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ční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40"/>
          <w:pgMar w:top="1380" w:bottom="280" w:left="600" w:right="460"/>
          <w:cols w:num="2" w:equalWidth="0">
            <w:col w:w="606" w:space="5206"/>
            <w:col w:w="5048"/>
          </w:cols>
        </w:sectPr>
      </w:pPr>
      <w:rPr/>
    </w:p>
    <w:p>
      <w:pPr>
        <w:spacing w:before="74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395.469513pt;margin-top:44.948982pt;width:154.062pt;height:26.561pt;mso-position-horizontal-relative:page;mso-position-vertical-relative:page;z-index:-348" coordorigin="7909,899" coordsize="3081,531">
            <v:group style="position:absolute;left:7915;top:905;width:3070;height:2" coordorigin="7915,905" coordsize="3070,2">
              <v:shape style="position:absolute;left:7915;top:905;width:3070;height:2" coordorigin="7915,905" coordsize="3070,0" path="m7915,905l10985,905e" filled="f" stroked="t" strokeweight=".581pt" strokecolor="#000000">
                <v:path arrowok="t"/>
              </v:shape>
            </v:group>
            <v:group style="position:absolute;left:7920;top:910;width:2;height:510" coordorigin="7920,910" coordsize="2,510">
              <v:shape style="position:absolute;left:7920;top:910;width:2;height:510" coordorigin="7920,910" coordsize="0,510" path="m7920,910l7920,1420e" filled="f" stroked="t" strokeweight=".581pt" strokecolor="#000000">
                <v:path arrowok="t"/>
              </v:shape>
            </v:group>
            <v:group style="position:absolute;left:8357;top:910;width:2;height:510" coordorigin="8357,910" coordsize="2,510">
              <v:shape style="position:absolute;left:8357;top:910;width:2;height:510" coordorigin="8357,910" coordsize="0,510" path="m8357,910l8357,1420e" filled="f" stroked="t" strokeweight=".580pt" strokecolor="#000000">
                <v:path arrowok="t"/>
              </v:shape>
            </v:group>
            <v:group style="position:absolute;left:8794;top:910;width:2;height:510" coordorigin="8794,910" coordsize="2,510">
              <v:shape style="position:absolute;left:8794;top:910;width:2;height:510" coordorigin="8794,910" coordsize="0,510" path="m8794,910l8794,1420e" filled="f" stroked="t" strokeweight=".580pt" strokecolor="#000000">
                <v:path arrowok="t"/>
              </v:shape>
            </v:group>
            <v:group style="position:absolute;left:9232;top:910;width:2;height:510" coordorigin="9232,910" coordsize="2,510">
              <v:shape style="position:absolute;left:9232;top:910;width:2;height:510" coordorigin="9232,910" coordsize="0,510" path="m9232,910l9232,1420e" filled="f" stroked="t" strokeweight=".580pt" strokecolor="#000000">
                <v:path arrowok="t"/>
              </v:shape>
            </v:group>
            <v:group style="position:absolute;left:9668;top:910;width:2;height:510" coordorigin="9668,910" coordsize="2,510">
              <v:shape style="position:absolute;left:9668;top:910;width:2;height:510" coordorigin="9668,910" coordsize="0,510" path="m9668,910l9668,1420e" filled="f" stroked="t" strokeweight=".580pt" strokecolor="#000000">
                <v:path arrowok="t"/>
              </v:shape>
            </v:group>
            <v:group style="position:absolute;left:10105;top:910;width:2;height:510" coordorigin="10105,910" coordsize="2,510">
              <v:shape style="position:absolute;left:10105;top:910;width:2;height:510" coordorigin="10105,910" coordsize="0,510" path="m10105,910l10105,1420e" filled="f" stroked="t" strokeweight=".581pt" strokecolor="#000000">
                <v:path arrowok="t"/>
              </v:shape>
            </v:group>
            <v:group style="position:absolute;left:10542;top:910;width:2;height:510" coordorigin="10542,910" coordsize="2,510">
              <v:shape style="position:absolute;left:10542;top:910;width:2;height:510" coordorigin="10542,910" coordsize="0,510" path="m10542,910l10542,1420e" filled="f" stroked="t" strokeweight=".580pt" strokecolor="#000000">
                <v:path arrowok="t"/>
              </v:shape>
            </v:group>
            <v:group style="position:absolute;left:10980;top:910;width:2;height:510" coordorigin="10980,910" coordsize="2,510">
              <v:shape style="position:absolute;left:10980;top:910;width:2;height:510" coordorigin="10980,910" coordsize="0,510" path="m10980,910l10980,1420e" filled="f" stroked="t" strokeweight=".581pt" strokecolor="#000000">
                <v:path arrowok="t"/>
              </v:shape>
            </v:group>
            <v:group style="position:absolute;left:7915;top:1424;width:3070;height:2" coordorigin="7915,1424" coordsize="3070,2">
              <v:shape style="position:absolute;left:7915;top:1424;width:3070;height:2" coordorigin="7915,1424" coordsize="3070,0" path="m7915,1424l10985,1424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tu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osob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št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ěpnéh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147" w:lineRule="exact"/>
        <w:ind w:left="120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position w:val="-3"/>
        </w:rPr>
        <w:t>*)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position w:val="0"/>
        </w:rPr>
      </w:r>
    </w:p>
    <w:p>
      <w:pPr>
        <w:spacing w:before="0" w:after="0" w:line="123" w:lineRule="exact"/>
        <w:ind w:left="239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pict>
          <v:group style="position:absolute;margin-left:381.549988pt;margin-top:7.365051pt;width:181.78pt;height:29.74pt;mso-position-horizontal-relative:page;mso-position-vertical-relative:paragraph;z-index:-345" coordorigin="7631,147" coordsize="3636,595">
            <v:group style="position:absolute;left:7637;top:153;width:3624;height:2" coordorigin="7637,153" coordsize="3624,2">
              <v:shape style="position:absolute;left:7637;top:153;width:3624;height:2" coordorigin="7637,153" coordsize="3624,0" path="m7637,153l11261,153e" filled="f" stroked="t" strokeweight=".580pt" strokecolor="#000000">
                <v:path arrowok="t"/>
              </v:shape>
            </v:group>
            <v:group style="position:absolute;left:7642;top:158;width:2;height:574" coordorigin="7642,158" coordsize="2,574">
              <v:shape style="position:absolute;left:7642;top:158;width:2;height:574" coordorigin="7642,158" coordsize="0,574" path="m7642,158l7642,732e" filled="f" stroked="t" strokeweight=".580pt" strokecolor="#000000">
                <v:path arrowok="t"/>
              </v:shape>
            </v:group>
            <v:group style="position:absolute;left:8095;top:158;width:2;height:574" coordorigin="8095,158" coordsize="2,574">
              <v:shape style="position:absolute;left:8095;top:158;width:2;height:574" coordorigin="8095,158" coordsize="0,574" path="m8095,158l8095,732e" filled="f" stroked="t" strokeweight=".580pt" strokecolor="#000000">
                <v:path arrowok="t"/>
              </v:shape>
            </v:group>
            <v:group style="position:absolute;left:8549;top:158;width:2;height:574" coordorigin="8549,158" coordsize="2,574">
              <v:shape style="position:absolute;left:8549;top:158;width:2;height:574" coordorigin="8549,158" coordsize="0,574" path="m8549,158l8549,732e" filled="f" stroked="t" strokeweight=".580pt" strokecolor="#000000">
                <v:path arrowok="t"/>
              </v:shape>
            </v:group>
            <v:group style="position:absolute;left:9004;top:158;width:2;height:574" coordorigin="9004,158" coordsize="2,574">
              <v:shape style="position:absolute;left:9004;top:158;width:2;height:574" coordorigin="9004,158" coordsize="0,574" path="m9004,158l9004,732e" filled="f" stroked="t" strokeweight=".581pt" strokecolor="#000000">
                <v:path arrowok="t"/>
              </v:shape>
            </v:group>
            <v:group style="position:absolute;left:9457;top:158;width:2;height:574" coordorigin="9457,158" coordsize="2,574">
              <v:shape style="position:absolute;left:9457;top:158;width:2;height:574" coordorigin="9457,158" coordsize="0,574" path="m9457,158l9457,732e" filled="f" stroked="t" strokeweight=".581pt" strokecolor="#000000">
                <v:path arrowok="t"/>
              </v:shape>
            </v:group>
            <v:group style="position:absolute;left:9911;top:158;width:2;height:574" coordorigin="9911,158" coordsize="2,574">
              <v:shape style="position:absolute;left:9911;top:158;width:2;height:574" coordorigin="9911,158" coordsize="0,574" path="m9911,158l9911,732e" filled="f" stroked="t" strokeweight=".581pt" strokecolor="#000000">
                <v:path arrowok="t"/>
              </v:shape>
            </v:group>
            <v:group style="position:absolute;left:10366;top:158;width:2;height:574" coordorigin="10366,158" coordsize="2,574">
              <v:shape style="position:absolute;left:10366;top:158;width:2;height:574" coordorigin="10366,158" coordsize="0,574" path="m10366,158l10366,732e" filled="f" stroked="t" strokeweight=".580pt" strokecolor="#000000">
                <v:path arrowok="t"/>
              </v:shape>
            </v:group>
            <v:group style="position:absolute;left:10819;top:158;width:2;height:574" coordorigin="10819,158" coordsize="2,574">
              <v:shape style="position:absolute;left:10819;top:158;width:2;height:574" coordorigin="10819,158" coordsize="0,574" path="m10819,158l10819,732e" filled="f" stroked="t" strokeweight=".580pt" strokecolor="#000000">
                <v:path arrowok="t"/>
              </v:shape>
            </v:group>
            <v:group style="position:absolute;left:11256;top:158;width:2;height:574" coordorigin="11256,158" coordsize="2,574">
              <v:shape style="position:absolute;left:11256;top:158;width:2;height:574" coordorigin="11256,158" coordsize="0,574" path="m11256,158l11256,732e" filled="f" stroked="t" strokeweight=".580pt" strokecolor="#000000">
                <v:path arrowok="t"/>
              </v:shape>
            </v:group>
            <v:group style="position:absolute;left:7637;top:736;width:3624;height:2" coordorigin="7637,736" coordsize="3624,2">
              <v:shape style="position:absolute;left:7637;top:736;width:3624;height:2" coordorigin="7637,736" coordsize="3624,0" path="m7637,736l11261,736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odné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čí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l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v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y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p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l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1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it,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9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1"/>
        </w:rPr>
        <w:t>b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y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l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1"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9"/>
          <w:i/>
          <w:position w:val="1"/>
        </w:rPr>
        <w:t>-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li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9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1"/>
        </w:rPr>
        <w:t>p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ř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1"/>
        </w:rPr>
        <w:t>d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ě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l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en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1"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,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j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1"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k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v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y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p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l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1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it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9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da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um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1"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9"/>
          <w:i/>
          <w:position w:val="1"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1"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z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1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í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ve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v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1"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1"/>
        </w:rPr>
        <w:t>u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i/>
          <w:position w:val="1"/>
        </w:rPr>
        <w:t>D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i/>
          <w:position w:val="1"/>
        </w:rPr>
        <w:t>D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i/>
          <w:position w:val="1"/>
        </w:rPr>
        <w:t>M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i/>
          <w:position w:val="1"/>
        </w:rPr>
        <w:t>MR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i/>
          <w:position w:val="1"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i/>
          <w:position w:val="1"/>
        </w:rPr>
        <w:t>RR.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position w:val="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3" w:lineRule="exact"/>
        <w:ind w:right="1394"/>
        <w:jc w:val="righ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  <w:position w:val="-1"/>
        </w:rPr>
        <w:t>re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  <w:position w:val="-1"/>
        </w:rPr>
        <w:t>gist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  <w:position w:val="-1"/>
        </w:rPr>
        <w:t>rač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  <w:position w:val="-1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0"/>
          <w:position w:val="-1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0"/>
          <w:position w:val="-1"/>
        </w:rPr>
        <w:t>ač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  <w:position w:val="-1"/>
        </w:rPr>
        <w:t>ka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3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34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0"/>
          <w:w w:val="88"/>
          <w:b/>
          <w:bCs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ádos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ti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is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la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tru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ři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ád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6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  <w:t>−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do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ad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půso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vo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  <w:t>−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do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ad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íd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ce,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dn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á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vo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kt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eré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ji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ž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á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no,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6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  <w:t>−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vid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č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vo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dl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dn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á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idl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nov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é,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  <w:t>−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do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ad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št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ě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ě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ovo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zu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(ze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á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vyd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á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odl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zá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št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ě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ě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st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ovo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zu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vo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idl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1" w:after="0" w:line="208" w:lineRule="exact"/>
        <w:ind w:left="300" w:right="211" w:firstLine="-18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  <w:t>−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do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ad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0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19"/>
          <w:w w:val="9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okl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ud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ě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az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ú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zemí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Č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sk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pub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kl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ad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ře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ho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em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89"/>
        </w:rPr>
        <w:t>á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24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28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</w:rPr>
        <w:t>ni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0"/>
        </w:rPr>
        <w:t>č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</w:rPr>
        <w:t>ího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vo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ý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ú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zemí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Če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sk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publ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ky,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4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  <w:t>−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rze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PH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ř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ě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ř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ra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íh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9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ře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jin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č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st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á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Ev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uni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  <w:t>−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do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ad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ž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ža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e,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e-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ž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nos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ov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ěř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ov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á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6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  <w:t>−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plno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ě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ři</w:t>
      </w:r>
      <w:r>
        <w:rPr>
          <w:rFonts w:ascii="Times New Roman" w:hAnsi="Times New Roman" w:cs="Times New Roman" w:eastAsia="Times New Roman"/>
          <w:sz w:val="18"/>
          <w:szCs w:val="18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stu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á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;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á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pln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á</w:t>
      </w:r>
      <w:r>
        <w:rPr>
          <w:rFonts w:ascii="Times New Roman" w:hAnsi="Times New Roman" w:cs="Times New Roman" w:eastAsia="Times New Roman"/>
          <w:sz w:val="18"/>
          <w:szCs w:val="1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ú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ře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dn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ě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0"/>
        </w:rPr>
        <w:t>ěře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0"/>
        </w:rPr>
        <w:t>ý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6"/>
          <w:w w:val="9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po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pis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em</w:t>
      </w:r>
      <w:r>
        <w:rPr>
          <w:rFonts w:ascii="Times New Roman" w:hAnsi="Times New Roman" w:cs="Times New Roman" w:eastAsia="Times New Roman"/>
          <w:sz w:val="18"/>
          <w:szCs w:val="18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ý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oni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ý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pis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vl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tn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268" w:right="487"/>
        <w:jc w:val="center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pis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11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á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pod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á</w:t>
      </w:r>
      <w:r>
        <w:rPr>
          <w:rFonts w:ascii="Times New Roman" w:hAnsi="Times New Roman" w:cs="Times New Roman" w:eastAsia="Times New Roman"/>
          <w:sz w:val="18"/>
          <w:szCs w:val="18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nit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em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so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zá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kon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em</w:t>
      </w:r>
      <w:r>
        <w:rPr>
          <w:rFonts w:ascii="Times New Roman" w:hAnsi="Times New Roman" w:cs="Times New Roman" w:eastAsia="Times New Roman"/>
          <w:sz w:val="18"/>
          <w:szCs w:val="18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kt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ý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ch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ú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ech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uto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ov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18"/>
          <w:szCs w:val="18"/>
          <w:spacing w:val="10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konv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erzi</w:t>
      </w:r>
      <w:r>
        <w:rPr>
          <w:rFonts w:ascii="Times New Roman" w:hAnsi="Times New Roman" w:cs="Times New Roman" w:eastAsia="Times New Roman"/>
          <w:sz w:val="18"/>
          <w:szCs w:val="18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0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</w:rPr>
        <w:t>ntů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1" w:after="0" w:line="208" w:lineRule="exact"/>
        <w:ind w:left="300" w:right="210" w:firstLine="-18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  <w:t>−</w:t>
      </w:r>
      <w:r>
        <w:rPr>
          <w:rFonts w:ascii="Times New Roman" w:hAnsi="Times New Roman" w:cs="Times New Roman" w:eastAsia="Times New Roman"/>
          <w:sz w:val="14"/>
          <w:szCs w:val="1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do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aci</w:t>
      </w:r>
      <w:r>
        <w:rPr>
          <w:rFonts w:ascii="Times New Roman" w:hAnsi="Times New Roman" w:cs="Times New Roman" w:eastAsia="Times New Roman"/>
          <w:sz w:val="18"/>
          <w:szCs w:val="18"/>
          <w:spacing w:val="37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obs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hu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cí</w:t>
      </w:r>
      <w:r>
        <w:rPr>
          <w:rFonts w:ascii="Times New Roman" w:hAnsi="Times New Roman" w:cs="Times New Roman" w:eastAsia="Times New Roman"/>
          <w:sz w:val="18"/>
          <w:szCs w:val="18"/>
          <w:spacing w:val="34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ú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ře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ém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vyd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á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18"/>
          <w:szCs w:val="18"/>
          <w:spacing w:val="33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hni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35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ůk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azu</w:t>
      </w:r>
      <w:r>
        <w:rPr>
          <w:rFonts w:ascii="Times New Roman" w:hAnsi="Times New Roman" w:cs="Times New Roman" w:eastAsia="Times New Roman"/>
          <w:sz w:val="18"/>
          <w:szCs w:val="18"/>
          <w:spacing w:val="33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idl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a,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ok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32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aže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spacing w:val="33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spacing w:val="27"/>
          <w:w w:val="9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ni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89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89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18"/>
          <w:szCs w:val="18"/>
          <w:spacing w:val="34"/>
          <w:w w:val="8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0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</w:rPr>
        <w:t>pů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</w:rPr>
        <w:t>ob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9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9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9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vo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Odevzdá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abu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ku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čkou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tu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ks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-20"/>
        <w:jc w:val="left"/>
        <w:tabs>
          <w:tab w:pos="35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osv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gi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lo:</w:t>
      </w:r>
      <w:r>
        <w:rPr>
          <w:rFonts w:ascii="Times New Roman" w:hAnsi="Times New Roman" w:cs="Times New Roman" w:eastAsia="Times New Roman"/>
          <w:sz w:val="20"/>
          <w:szCs w:val="20"/>
          <w:spacing w:val="3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1"/>
          <w:w w:val="89"/>
          <w:b/>
          <w:bCs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-2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88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88"/>
        </w:rPr>
        <w:t>ro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88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88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88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88"/>
        </w:rPr>
        <w:t>š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88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88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9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9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90"/>
        </w:rPr>
        <w:t>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88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88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88"/>
        </w:rPr>
        <w:t>pi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88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88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9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9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9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9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9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9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9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9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9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90"/>
        </w:rPr>
        <w:t>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88"/>
        </w:rPr>
        <w:t>vš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88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88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88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88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8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9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9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9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9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9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9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9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9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9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90"/>
        </w:rPr>
        <w:t>úd</w:t>
      </w:r>
      <w:r>
        <w:rPr>
          <w:rFonts w:ascii="Times New Roman" w:hAnsi="Times New Roman" w:cs="Times New Roman" w:eastAsia="Times New Roman"/>
          <w:sz w:val="20"/>
          <w:szCs w:val="20"/>
          <w:spacing w:val="-12"/>
          <w:w w:val="9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9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9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90"/>
        </w:rPr>
        <w:t>so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-20"/>
        <w:jc w:val="left"/>
        <w:tabs>
          <w:tab w:pos="57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4"/>
        </w:rPr>
        <w:t>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...................................</w:t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odpis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ža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ů)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8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0"/>
        </w:rPr>
        <w:t>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40"/>
          <w:pgMar w:top="1380" w:bottom="280" w:left="600" w:right="460"/>
        </w:sectPr>
      </w:pPr>
      <w:rPr/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60" w:right="-7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b/>
          <w:bCs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8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b/>
          <w:bCs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hn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ký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88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op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8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ho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88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b/>
          <w:bCs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oto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b/>
          <w:bCs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ho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88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vo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8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ř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pojn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ho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6" w:lineRule="exact"/>
        <w:ind w:left="16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80.729996pt;margin-top:-9.434082pt;width:384.52pt;height:30.4005pt;mso-position-horizontal-relative:page;mso-position-vertical-relative:paragraph;z-index:-342" coordorigin="3615,-189" coordsize="7690,608">
            <v:group style="position:absolute;left:3620;top:-183;width:7679;height:2" coordorigin="3620,-183" coordsize="7679,2">
              <v:shape style="position:absolute;left:3620;top:-183;width:7679;height:2" coordorigin="3620,-183" coordsize="7679,0" path="m3620,-183l11299,-183e" filled="f" stroked="t" strokeweight=".580pt" strokecolor="#000000">
                <v:path arrowok="t"/>
              </v:shape>
            </v:group>
            <v:group style="position:absolute;left:3625;top:-178;width:2;height:592" coordorigin="3625,-178" coordsize="2,592">
              <v:shape style="position:absolute;left:3625;top:-178;width:2;height:592" coordorigin="3625,-178" coordsize="0,592" path="m3625,-178l3625,414e" filled="f" stroked="t" strokeweight=".581pt" strokecolor="#000000">
                <v:path arrowok="t"/>
              </v:shape>
            </v:group>
            <v:group style="position:absolute;left:4078;top:-178;width:2;height:592" coordorigin="4078,-178" coordsize="2,592">
              <v:shape style="position:absolute;left:4078;top:-178;width:2;height:592" coordorigin="4078,-178" coordsize="0,592" path="m4078,-178l4078,414e" filled="f" stroked="t" strokeweight=".580pt" strokecolor="#000000">
                <v:path arrowok="t"/>
              </v:shape>
            </v:group>
            <v:group style="position:absolute;left:4529;top:-178;width:2;height:592" coordorigin="4529,-178" coordsize="2,592">
              <v:shape style="position:absolute;left:4529;top:-178;width:2;height:592" coordorigin="4529,-178" coordsize="0,592" path="m4529,-178l4529,414e" filled="f" stroked="t" strokeweight=".581pt" strokecolor="#000000">
                <v:path arrowok="t"/>
              </v:shape>
            </v:group>
            <v:group style="position:absolute;left:4980;top:-178;width:2;height:592" coordorigin="4980,-178" coordsize="2,592">
              <v:shape style="position:absolute;left:4980;top:-178;width:2;height:592" coordorigin="4980,-178" coordsize="0,592" path="m4980,-178l4980,414e" filled="f" stroked="t" strokeweight=".580pt" strokecolor="#000000">
                <v:path arrowok="t"/>
              </v:shape>
            </v:group>
            <v:group style="position:absolute;left:5431;top:-178;width:2;height:592" coordorigin="5431,-178" coordsize="2,592">
              <v:shape style="position:absolute;left:5431;top:-178;width:2;height:592" coordorigin="5431,-178" coordsize="0,592" path="m5431,-178l5431,414e" filled="f" stroked="t" strokeweight=".580pt" strokecolor="#000000">
                <v:path arrowok="t"/>
              </v:shape>
            </v:group>
            <v:group style="position:absolute;left:5882;top:-178;width:2;height:592" coordorigin="5882,-178" coordsize="2,592">
              <v:shape style="position:absolute;left:5882;top:-178;width:2;height:592" coordorigin="5882,-178" coordsize="0,592" path="m5882,-178l5882,414e" filled="f" stroked="t" strokeweight=".581pt" strokecolor="#000000">
                <v:path arrowok="t"/>
              </v:shape>
            </v:group>
            <v:group style="position:absolute;left:6334;top:-178;width:2;height:592" coordorigin="6334,-178" coordsize="2,592">
              <v:shape style="position:absolute;left:6334;top:-178;width:2;height:592" coordorigin="6334,-178" coordsize="0,592" path="m6334,-178l6334,414e" filled="f" stroked="t" strokeweight=".580pt" strokecolor="#000000">
                <v:path arrowok="t"/>
              </v:shape>
            </v:group>
            <v:group style="position:absolute;left:6784;top:-178;width:2;height:592" coordorigin="6784,-178" coordsize="2,592">
              <v:shape style="position:absolute;left:6784;top:-178;width:2;height:592" coordorigin="6784,-178" coordsize="0,592" path="m6784,-178l6784,414e" filled="f" stroked="t" strokeweight=".580pt" strokecolor="#000000">
                <v:path arrowok="t"/>
              </v:shape>
            </v:group>
            <v:group style="position:absolute;left:7235;top:-178;width:2;height:592" coordorigin="7235,-178" coordsize="2,592">
              <v:shape style="position:absolute;left:7235;top:-178;width:2;height:592" coordorigin="7235,-178" coordsize="0,592" path="m7235,-178l7235,414e" filled="f" stroked="t" strokeweight=".580pt" strokecolor="#000000">
                <v:path arrowok="t"/>
              </v:shape>
            </v:group>
            <v:group style="position:absolute;left:7686;top:-178;width:2;height:592" coordorigin="7686,-178" coordsize="2,592">
              <v:shape style="position:absolute;left:7686;top:-178;width:2;height:592" coordorigin="7686,-178" coordsize="0,592" path="m7686,-178l7686,414e" filled="f" stroked="t" strokeweight=".581pt" strokecolor="#000000">
                <v:path arrowok="t"/>
              </v:shape>
            </v:group>
            <v:group style="position:absolute;left:8137;top:-178;width:2;height:592" coordorigin="8137,-178" coordsize="2,592">
              <v:shape style="position:absolute;left:8137;top:-178;width:2;height:592" coordorigin="8137,-178" coordsize="0,592" path="m8137,-178l8137,414e" filled="f" stroked="t" strokeweight=".580pt" strokecolor="#000000">
                <v:path arrowok="t"/>
              </v:shape>
            </v:group>
            <v:group style="position:absolute;left:8588;top:-178;width:2;height:592" coordorigin="8588,-178" coordsize="2,592">
              <v:shape style="position:absolute;left:8588;top:-178;width:2;height:592" coordorigin="8588,-178" coordsize="0,592" path="m8588,-178l8588,414e" filled="f" stroked="t" strokeweight=".580pt" strokecolor="#000000">
                <v:path arrowok="t"/>
              </v:shape>
            </v:group>
            <v:group style="position:absolute;left:9040;top:-178;width:2;height:592" coordorigin="9040,-178" coordsize="2,592">
              <v:shape style="position:absolute;left:9040;top:-178;width:2;height:592" coordorigin="9040,-178" coordsize="0,592" path="m9040,-178l9040,414e" filled="f" stroked="t" strokeweight=".581pt" strokecolor="#000000">
                <v:path arrowok="t"/>
              </v:shape>
            </v:group>
            <v:group style="position:absolute;left:9490;top:-178;width:2;height:592" coordorigin="9490,-178" coordsize="2,592">
              <v:shape style="position:absolute;left:9490;top:-178;width:2;height:592" coordorigin="9490,-178" coordsize="0,592" path="m9490,-178l9490,414e" filled="f" stroked="t" strokeweight=".581pt" strokecolor="#000000">
                <v:path arrowok="t"/>
              </v:shape>
            </v:group>
            <v:group style="position:absolute;left:9941;top:-178;width:2;height:592" coordorigin="9941,-178" coordsize="2,592">
              <v:shape style="position:absolute;left:9941;top:-178;width:2;height:592" coordorigin="9941,-178" coordsize="0,592" path="m9941,-178l9941,414e" filled="f" stroked="t" strokeweight=".580pt" strokecolor="#000000">
                <v:path arrowok="t"/>
              </v:shape>
            </v:group>
            <v:group style="position:absolute;left:10392;top:-178;width:2;height:592" coordorigin="10392,-178" coordsize="2,592">
              <v:shape style="position:absolute;left:10392;top:-178;width:2;height:592" coordorigin="10392,-178" coordsize="0,592" path="m10392,-178l10392,414e" filled="f" stroked="t" strokeweight=".580pt" strokecolor="#000000">
                <v:path arrowok="t"/>
              </v:shape>
            </v:group>
            <v:group style="position:absolute;left:10843;top:-178;width:2;height:592" coordorigin="10843,-178" coordsize="2,592">
              <v:shape style="position:absolute;left:10843;top:-178;width:2;height:592" coordorigin="10843,-178" coordsize="0,592" path="m10843,-178l10843,414e" filled="f" stroked="t" strokeweight=".581pt" strokecolor="#000000">
                <v:path arrowok="t"/>
              </v:shape>
            </v:group>
            <v:group style="position:absolute;left:11294;top:-178;width:2;height:592" coordorigin="11294,-178" coordsize="2,592">
              <v:shape style="position:absolute;left:11294;top:-178;width:2;height:592" coordorigin="11294,-178" coordsize="0,592" path="m11294,-178l11294,414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Id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ntifik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sl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vo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idla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N)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81" w:after="0" w:line="240" w:lineRule="auto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</w:rPr>
        <w:t>Druhá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rana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</w:r>
    </w:p>
    <w:p>
      <w:pPr>
        <w:jc w:val="left"/>
        <w:spacing w:after="0"/>
        <w:sectPr>
          <w:pgSz w:w="11920" w:h="16840"/>
          <w:pgMar w:top="520" w:bottom="280" w:left="560" w:right="500"/>
          <w:cols w:num="2" w:equalWidth="0">
            <w:col w:w="5593" w:space="4295"/>
            <w:col w:w="972"/>
          </w:cols>
        </w:sectPr>
      </w:pPr>
      <w:rPr/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9.45713" w:type="dxa"/>
      </w:tblPr>
      <w:tblGrid/>
      <w:tr>
        <w:trPr>
          <w:trHeight w:val="646" w:hRule="exact"/>
        </w:trPr>
        <w:tc>
          <w:tcPr>
            <w:tcW w:w="29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89"/>
              </w:rPr>
              <w:t>Ka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89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gorie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6"/>
                <w:w w:val="8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vo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z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idla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7699" w:type="dxa"/>
            <w:tcBorders>
              <w:top w:val="single" w:sz="4.640" w:space="0" w:color="00000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90"/>
              </w:rPr>
              <w:t>.........................................................................................................................................................................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350" w:hRule="exact"/>
        </w:trPr>
        <w:tc>
          <w:tcPr>
            <w:tcW w:w="29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9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89"/>
              </w:rPr>
              <w:t>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89"/>
              </w:rPr>
              <w:t>u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3"/>
                <w:w w:val="8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voz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la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76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9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90"/>
              </w:rPr>
              <w:t>.........................................................................................................................................................................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350" w:hRule="exact"/>
        </w:trPr>
        <w:tc>
          <w:tcPr>
            <w:tcW w:w="29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9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89"/>
              </w:rPr>
              <w:t>Ty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p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3"/>
                <w:w w:val="8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voz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la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76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9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90"/>
              </w:rPr>
              <w:t>.........................................................................................................................................................................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375" w:hRule="exact"/>
        </w:trPr>
        <w:tc>
          <w:tcPr>
            <w:tcW w:w="292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9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89"/>
              </w:rPr>
              <w:t>Zna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89"/>
              </w:rPr>
              <w:t>č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89"/>
              </w:rPr>
              <w:t>k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5"/>
                <w:w w:val="8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89"/>
              </w:rPr>
              <w:t>obcho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1"/>
                <w:w w:val="89"/>
              </w:rPr>
              <w:t>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89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89"/>
              </w:rPr>
              <w:t>í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6"/>
                <w:w w:val="8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ozna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  <w:t>č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100"/>
              </w:rPr>
              <w:t>ení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76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9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-1"/>
                <w:w w:val="90"/>
              </w:rPr>
              <w:t>.........................................................................................................................................................................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spacing w:val="0"/>
                <w:w w:val="100"/>
              </w:rPr>
            </w:r>
          </w:p>
        </w:tc>
      </w:tr>
    </w:tbl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type w:val="continuous"/>
          <w:pgSz w:w="11920" w:h="16840"/>
          <w:pgMar w:top="1380" w:bottom="280" w:left="560" w:right="500"/>
        </w:sectPr>
      </w:pPr>
      <w:rPr/>
    </w:p>
    <w:p>
      <w:pPr>
        <w:spacing w:before="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6" w:lineRule="exact"/>
        <w:ind w:left="160" w:right="-7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la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34" w:after="0" w:line="240" w:lineRule="auto"/>
        <w:ind w:right="-20"/>
        <w:jc w:val="left"/>
        <w:tabs>
          <w:tab w:pos="700" w:val="left"/>
          <w:tab w:pos="1300" w:val="left"/>
          <w:tab w:pos="2880" w:val="left"/>
          <w:tab w:pos="3640" w:val="left"/>
          <w:tab w:pos="4400" w:val="left"/>
          <w:tab w:pos="5220" w:val="left"/>
          <w:tab w:pos="5900" w:val="left"/>
          <w:tab w:pos="66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bílá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lutá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anžov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če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še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hněd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če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rná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40"/>
          <w:pgMar w:top="1380" w:bottom="280" w:left="560" w:right="500"/>
          <w:cols w:num="2" w:equalWidth="0">
            <w:col w:w="1163" w:space="2207"/>
            <w:col w:w="7490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4" w:after="0" w:line="240" w:lineRule="auto"/>
        <w:ind w:left="160" w:right="-20"/>
        <w:jc w:val="left"/>
        <w:tabs>
          <w:tab w:pos="30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96.259995pt;margin-top:-28.024086pt;width:13.86pt;height:13.86pt;mso-position-horizontal-relative:page;mso-position-vertical-relative:paragraph;z-index:-341" coordorigin="3925,-560" coordsize="277,277">
            <v:shape style="position:absolute;left:3925;top:-560;width:277;height:277" coordorigin="3925,-560" coordsize="277,277" path="m3925,-560l4202,-560,4202,-283,3925,-283,3925,-560xe" filled="f" stroked="t" strokeweight=".72pt" strokecolor="#000000">
              <v:path arrowok="t"/>
            </v:shape>
          </v:group>
          <w10:wrap type="none"/>
        </w:pict>
      </w:r>
      <w:r>
        <w:rPr/>
        <w:pict>
          <v:group style="position:absolute;margin-left:233.820007pt;margin-top:-28.024086pt;width:13.86pt;height:13.86pt;mso-position-horizontal-relative:page;mso-position-vertical-relative:paragraph;z-index:-340" coordorigin="4676,-560" coordsize="277,277">
            <v:shape style="position:absolute;left:4676;top:-560;width:277;height:277" coordorigin="4676,-560" coordsize="277,277" path="m4676,-560l4954,-560,4954,-283,4676,-283,4676,-560xe" filled="f" stroked="t" strokeweight=".72pt" strokecolor="#000000">
              <v:path arrowok="t"/>
            </v:shape>
          </v:group>
          <w10:wrap type="none"/>
        </w:pict>
      </w:r>
      <w:r>
        <w:rPr/>
        <w:pict>
          <v:group style="position:absolute;margin-left:271.320007pt;margin-top:-28.024086pt;width:13.86pt;height:13.86pt;mso-position-horizontal-relative:page;mso-position-vertical-relative:paragraph;z-index:-339" coordorigin="5426,-560" coordsize="277,277">
            <v:shape style="position:absolute;left:5426;top:-560;width:277;height:277" coordorigin="5426,-560" coordsize="277,277" path="m5426,-560l5704,-560,5704,-283,5426,-283,5426,-560xe" filled="f" stroked="t" strokeweight=".72pt" strokecolor="#000000">
              <v:path arrowok="t"/>
            </v:shape>
          </v:group>
          <w10:wrap type="none"/>
        </w:pict>
      </w:r>
      <w:r>
        <w:rPr/>
        <w:pict>
          <v:group style="position:absolute;margin-left:308.820007pt;margin-top:-28.024086pt;width:13.86pt;height:13.86pt;mso-position-horizontal-relative:page;mso-position-vertical-relative:paragraph;z-index:-338" coordorigin="6176,-560" coordsize="277,277">
            <v:shape style="position:absolute;left:6176;top:-560;width:277;height:277" coordorigin="6176,-560" coordsize="277,277" path="m6176,-560l6454,-560,6454,-283,6176,-283,6176,-560xe" filled="f" stroked="t" strokeweight=".72pt" strokecolor="#000000">
              <v:path arrowok="t"/>
            </v:shape>
          </v:group>
          <w10:wrap type="none"/>
        </w:pict>
      </w:r>
      <w:r>
        <w:rPr/>
        <w:pict>
          <v:group style="position:absolute;margin-left:346.320007pt;margin-top:-28.024086pt;width:13.86pt;height:13.86pt;mso-position-horizontal-relative:page;mso-position-vertical-relative:paragraph;z-index:-337" coordorigin="6926,-560" coordsize="277,277">
            <v:shape style="position:absolute;left:6926;top:-560;width:277;height:277" coordorigin="6926,-560" coordsize="277,277" path="m6926,-560l7204,-560,7204,-283,6926,-283,6926,-560xe" filled="f" stroked="t" strokeweight=".72pt" strokecolor="#000000">
              <v:path arrowok="t"/>
            </v:shape>
          </v:group>
          <w10:wrap type="none"/>
        </w:pict>
      </w:r>
      <w:r>
        <w:rPr/>
        <w:pict>
          <v:group style="position:absolute;margin-left:383.820007pt;margin-top:-28.024086pt;width:13.86pt;height:13.86pt;mso-position-horizontal-relative:page;mso-position-vertical-relative:paragraph;z-index:-336" coordorigin="7676,-560" coordsize="277,277">
            <v:shape style="position:absolute;left:7676;top:-560;width:277;height:277" coordorigin="7676,-560" coordsize="277,277" path="m7676,-560l7954,-560,7954,-283,7676,-283,7676,-560xe" filled="f" stroked="t" strokeweight=".72pt" strokecolor="#000000">
              <v:path arrowok="t"/>
            </v:shape>
          </v:group>
          <w10:wrap type="none"/>
        </w:pict>
      </w:r>
      <w:r>
        <w:rPr/>
        <w:pict>
          <v:group style="position:absolute;margin-left:421.26001pt;margin-top:-28.024086pt;width:13.86pt;height:13.86pt;mso-position-horizontal-relative:page;mso-position-vertical-relative:paragraph;z-index:-335" coordorigin="8425,-560" coordsize="277,277">
            <v:shape style="position:absolute;left:8425;top:-560;width:277;height:277" coordorigin="8425,-560" coordsize="277,277" path="m8425,-560l8702,-560,8702,-283,8425,-283,8425,-560xe" filled="f" stroked="t" strokeweight=".72pt" strokecolor="#000000">
              <v:path arrowok="t"/>
            </v:shape>
          </v:group>
          <w10:wrap type="none"/>
        </w:pict>
      </w:r>
      <w:r>
        <w:rPr/>
        <w:pict>
          <v:group style="position:absolute;margin-left:458.700012pt;margin-top:-28.024086pt;width:13.86pt;height:13.86pt;mso-position-horizontal-relative:page;mso-position-vertical-relative:paragraph;z-index:-334" coordorigin="9174,-560" coordsize="277,277">
            <v:shape style="position:absolute;left:9174;top:-560;width:277;height:277" coordorigin="9174,-560" coordsize="277,277" path="m9174,-560l9451,-560,9451,-283,9174,-283,9174,-560xe" filled="f" stroked="t" strokeweight=".72pt" strokecolor="#000000">
              <v:path arrowok="t"/>
            </v:shape>
          </v:group>
          <w10:wrap type="none"/>
        </w:pict>
      </w:r>
      <w:r>
        <w:rPr/>
        <w:pict>
          <v:group style="position:absolute;margin-left:496.140015pt;margin-top:-28.024086pt;width:13.86pt;height:13.86pt;mso-position-horizontal-relative:page;mso-position-vertical-relative:paragraph;z-index:-333" coordorigin="9923,-560" coordsize="277,277">
            <v:shape style="position:absolute;left:9923;top:-560;width:277;height:277" coordorigin="9923,-560" coordsize="277,277" path="m9923,-560l10200,-560,10200,-283,9923,-283,9923,-560xe" filled="f" stroked="t" strokeweight=".72pt" strokecolor="#000000">
              <v:path arrowok="t"/>
            </v:shape>
          </v:group>
          <w10:wrap type="none"/>
        </w:pict>
      </w:r>
      <w:r>
        <w:rPr/>
        <w:pict>
          <v:group style="position:absolute;margin-left:533.640015pt;margin-top:-28.024086pt;width:13.86pt;height:13.86pt;mso-position-horizontal-relative:page;mso-position-vertical-relative:paragraph;z-index:-332" coordorigin="10673,-560" coordsize="277,277">
            <v:shape style="position:absolute;left:10673;top:-560;width:277;height:277" coordorigin="10673,-560" coordsize="277,277" path="m10673,-560l10950,-560,10950,-283,10673,-283,10673,-560xe" filled="f" stroked="t" strokeweight=".7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chn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ckéh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ůka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58" w:after="0" w:line="460" w:lineRule="atLeast"/>
        <w:ind w:left="160" w:right="219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chvá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chn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způso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Pozn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ky: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16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výbav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říz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í,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pov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vý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ji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od.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7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6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Ú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el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vy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tí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3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37.080002pt;margin-top:1.175934pt;width:9.3pt;height:9.3pt;mso-position-horizontal-relative:page;mso-position-vertical-relative:paragraph;z-index:-331" coordorigin="742,24" coordsize="186,186">
            <v:shape style="position:absolute;left:742;top:24;width:186;height:186" coordorigin="742,24" coordsize="186,186" path="m742,24l928,24,928,210,742,210,742,24xe" filled="f" stroked="t" strokeweight=".7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ax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užby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5" w:lineRule="auto"/>
        <w:ind w:left="435" w:right="7091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37.080002pt;margin-top:1.175945pt;width:9.3pt;height:9.3pt;mso-position-horizontal-relative:page;mso-position-vertical-relative:paragraph;z-index:-330" coordorigin="742,24" coordsize="186,186">
            <v:shape style="position:absolute;left:742;top:24;width:186;height:186" coordorigin="742,24" coordsize="186,186" path="m742,24l928,24,928,210,742,210,742,24xe" filled="f" stroked="t" strokeweight=".72pt" strokecolor="#000000">
              <v:path arrowok="t"/>
            </v:shape>
          </v:group>
          <w10:wrap type="none"/>
        </w:pict>
      </w:r>
      <w:r>
        <w:rPr/>
        <w:pict>
          <v:group style="position:absolute;margin-left:37.080002pt;margin-top:18.695946pt;width:9.3pt;height:9.3pt;mso-position-horizontal-relative:page;mso-position-vertical-relative:paragraph;z-index:-329" coordorigin="742,374" coordsize="186,186">
            <v:shape style="position:absolute;left:742;top:374;width:186;height:186" coordorigin="742,374" coordsize="186,186" path="m742,374l928,374,928,560,742,560,742,374xe" filled="f" stroked="t" strokeweight=".72pt" strokecolor="#000000">
              <v:path arrowok="t"/>
            </v:shape>
          </v:group>
          <w10:wrap type="none"/>
        </w:pict>
      </w:r>
      <w:r>
        <w:rPr/>
        <w:pict>
          <v:group style="position:absolute;margin-left:37.080002pt;margin-top:36.155945pt;width:9.3pt;height:9.3pt;mso-position-horizontal-relative:page;mso-position-vertical-relative:paragraph;z-index:-328" coordorigin="742,723" coordsize="186,186">
            <v:shape style="position:absolute;left:742;top:723;width:186;height:186" coordorigin="742,723" coordsize="186,186" path="m742,723l928,723,928,909,742,909,742,723xe" filled="f" stroked="t" strokeweight=".7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em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edn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ti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jí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dě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vo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pů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čov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ilů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mu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obe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cné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už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ití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9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60" w:right="-20"/>
        <w:jc w:val="left"/>
        <w:tabs>
          <w:tab w:pos="8880" w:val="left"/>
          <w:tab w:pos="9600" w:val="left"/>
          <w:tab w:pos="99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ebn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26" w:lineRule="exact"/>
        <w:ind w:left="16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pop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-1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200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Sb.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něn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pozdě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ř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edp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sů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uh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ho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ovos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ti.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Dok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č.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1920" w:h="16840"/>
          <w:pgMar w:top="1380" w:bottom="280" w:left="560" w:right="50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26" w:lineRule="exact"/>
        <w:ind w:left="160" w:right="-7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Potv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př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vz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tí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dok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ů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  <w:position w:val="-1"/>
        </w:rPr>
        <w:t>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adat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(nabytí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  <w:position w:val="-1"/>
        </w:rPr>
        <w:t>ávní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b/>
          <w:bCs/>
          <w:position w:val="-1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b/>
          <w:bCs/>
          <w:position w:val="-1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  <w:position w:val="-1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37" w:after="0" w:line="230" w:lineRule="exact"/>
        <w:ind w:left="1366" w:right="415" w:firstLine="-1366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podp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is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ávněn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ú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40"/>
          <w:pgMar w:top="1380" w:bottom="280" w:left="560" w:right="500"/>
          <w:cols w:num="2" w:equalWidth="0">
            <w:col w:w="5050" w:space="539"/>
            <w:col w:w="5271"/>
          </w:cols>
        </w:sectPr>
      </w:pPr>
      <w:rPr/>
    </w:p>
    <w:p>
      <w:pPr>
        <w:spacing w:before="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160" w:right="492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abu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kou: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480" w:lineRule="auto"/>
        <w:ind w:left="160" w:right="21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chn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ý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ůka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                      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lo: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dč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    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9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dok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ady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49" w:right="319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      </w:t>
      </w:r>
      <w:r>
        <w:rPr>
          <w:rFonts w:ascii="Times New Roman" w:hAnsi="Times New Roman" w:cs="Times New Roman" w:eastAsia="Times New Roman"/>
          <w:sz w:val="20"/>
          <w:szCs w:val="20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odpis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ža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0"/>
          <w:szCs w:val="20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.......................................................................</w:t>
      </w:r>
    </w:p>
    <w:p>
      <w:pPr>
        <w:spacing w:before="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6095" w:right="614" w:firstLine="-395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podp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is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ávněn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ú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osob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ú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ít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sectPr>
      <w:type w:val="continuous"/>
      <w:pgSz w:w="11920" w:h="16840"/>
      <w:pgMar w:top="1380" w:bottom="280" w:left="560" w:right="5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38"/>
    <w:family w:val="roman"/>
    <w:pitch w:val="variable"/>
  </w:font>
  <w:font w:name="Arial">
    <w:altName w:val="Arial"/>
    <w:charset w:val="238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</dc:creator>
  <dc:title>Žádost o zápis silničního vozidla do registru silničních vozidel</dc:title>
  <dcterms:created xsi:type="dcterms:W3CDTF">2023-10-02T12:44:25Z</dcterms:created>
  <dcterms:modified xsi:type="dcterms:W3CDTF">2023-10-02T12:44:25Z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2023-10-02T00:00:00Z</vt:filetime>
  </property>
</Properties>
</file>