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4" w:after="0" w:line="240" w:lineRule="auto"/>
        <w:ind w:left="3282" w:right="334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Ž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á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dost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á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měny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lastn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í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nebo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provo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ovatele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ničního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idla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26" w:lineRule="exact"/>
        <w:ind w:left="76" w:right="185"/>
        <w:jc w:val="center"/>
        <w:tabs>
          <w:tab w:pos="60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60.149506pt;margin-top:-8.835073pt;width:177.821pt;height:29.441pt;mso-position-horizontal-relative:page;mso-position-vertical-relative:paragraph;z-index:-472" coordorigin="3203,-177" coordsize="3556,589">
            <v:group style="position:absolute;left:3209;top:-171;width:3545;height:2" coordorigin="3209,-171" coordsize="3545,2">
              <v:shape style="position:absolute;left:3209;top:-171;width:3545;height:2" coordorigin="3209,-171" coordsize="3545,0" path="m3209,-171l6754,-171e" filled="f" stroked="t" strokeweight=".581pt" strokecolor="#000000">
                <v:path arrowok="t"/>
              </v:shape>
            </v:group>
            <v:group style="position:absolute;left:3214;top:-166;width:2;height:568" coordorigin="3214,-166" coordsize="2,568">
              <v:shape style="position:absolute;left:3214;top:-166;width:2;height:568" coordorigin="3214,-166" coordsize="0,568" path="m3214,-166l3214,402e" filled="f" stroked="t" strokeweight=".580pt" strokecolor="#000000">
                <v:path arrowok="t"/>
              </v:shape>
            </v:group>
            <v:group style="position:absolute;left:3209;top:406;width:3545;height:2" coordorigin="3209,406" coordsize="3545,2">
              <v:shape style="position:absolute;left:3209;top:406;width:3545;height:2" coordorigin="3209,406" coordsize="3545,0" path="m3209,406l6754,406e" filled="f" stroked="t" strokeweight=".580pt" strokecolor="#000000">
                <v:path arrowok="t"/>
              </v:shape>
            </v:group>
            <v:group style="position:absolute;left:3655;top:-166;width:2;height:568" coordorigin="3655,-166" coordsize="2,568">
              <v:shape style="position:absolute;left:3655;top:-166;width:2;height:568" coordorigin="3655,-166" coordsize="0,568" path="m3655,-166l3655,402e" filled="f" stroked="t" strokeweight=".580pt" strokecolor="#000000">
                <v:path arrowok="t"/>
              </v:shape>
            </v:group>
            <v:group style="position:absolute;left:4097;top:-166;width:2;height:568" coordorigin="4097,-166" coordsize="2,568">
              <v:shape style="position:absolute;left:4097;top:-166;width:2;height:568" coordorigin="4097,-166" coordsize="0,568" path="m4097,-166l4097,402e" filled="f" stroked="t" strokeweight=".581pt" strokecolor="#000000">
                <v:path arrowok="t"/>
              </v:shape>
            </v:group>
            <v:group style="position:absolute;left:4538;top:-166;width:2;height:568" coordorigin="4538,-166" coordsize="2,568">
              <v:shape style="position:absolute;left:4538;top:-166;width:2;height:568" coordorigin="4538,-166" coordsize="0,568" path="m4538,-166l4538,402e" filled="f" stroked="t" strokeweight=".580pt" strokecolor="#000000">
                <v:path arrowok="t"/>
              </v:shape>
            </v:group>
            <v:group style="position:absolute;left:4981;top:-166;width:2;height:568" coordorigin="4981,-166" coordsize="2,568">
              <v:shape style="position:absolute;left:4981;top:-166;width:2;height:568" coordorigin="4981,-166" coordsize="0,568" path="m4981,-166l4981,402e" filled="f" stroked="t" strokeweight=".580pt" strokecolor="#000000">
                <v:path arrowok="t"/>
              </v:shape>
            </v:group>
            <v:group style="position:absolute;left:5423;top:-166;width:2;height:568" coordorigin="5423,-166" coordsize="2,568">
              <v:shape style="position:absolute;left:5423;top:-166;width:2;height:568" coordorigin="5423,-166" coordsize="0,568" path="m5423,-166l5423,402e" filled="f" stroked="t" strokeweight=".580pt" strokecolor="#000000">
                <v:path arrowok="t"/>
              </v:shape>
            </v:group>
            <v:group style="position:absolute;left:5864;top:-166;width:2;height:568" coordorigin="5864,-166" coordsize="2,568">
              <v:shape style="position:absolute;left:5864;top:-166;width:2;height:568" coordorigin="5864,-166" coordsize="0,568" path="m5864,-166l5864,402e" filled="f" stroked="t" strokeweight=".581pt" strokecolor="#000000">
                <v:path arrowok="t"/>
              </v:shape>
            </v:group>
            <v:group style="position:absolute;left:6307;top:-166;width:2;height:568" coordorigin="6307,-166" coordsize="2,568">
              <v:shape style="position:absolute;left:6307;top:-166;width:2;height:568" coordorigin="6307,-166" coordsize="0,568" path="m6307,-166l6307,402e" filled="f" stroked="t" strokeweight=".581pt" strokecolor="#000000">
                <v:path arrowok="t"/>
              </v:shape>
            </v:group>
            <v:group style="position:absolute;left:6749;top:-166;width:2;height:568" coordorigin="6749,-166" coordsize="2,568">
              <v:shape style="position:absolute;left:6749;top:-166;width:2;height:568" coordorigin="6749,-166" coordsize="0,568" path="m6749,-166l6749,40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gi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načka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idl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voz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26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83.550003pt;margin-top:-7.134892pt;width:375.1pt;height:29.44pt;mso-position-horizontal-relative:page;mso-position-vertical-relative:paragraph;z-index:-471" coordorigin="3671,-143" coordsize="7502,589">
            <v:group style="position:absolute;left:3677;top:-137;width:7490;height:2" coordorigin="3677,-137" coordsize="7490,2">
              <v:shape style="position:absolute;left:3677;top:-137;width:7490;height:2" coordorigin="3677,-137" coordsize="7490,0" path="m3677,-137l11167,-137e" filled="f" stroked="t" strokeweight=".580pt" strokecolor="#000000">
                <v:path arrowok="t"/>
              </v:shape>
            </v:group>
            <v:group style="position:absolute;left:3682;top:-132;width:2;height:568" coordorigin="3682,-132" coordsize="2,568">
              <v:shape style="position:absolute;left:3682;top:-132;width:2;height:568" coordorigin="3682,-132" coordsize="0,568" path="m3682,-132l3682,436e" filled="f" stroked="t" strokeweight=".580pt" strokecolor="#000000">
                <v:path arrowok="t"/>
              </v:shape>
            </v:group>
            <v:group style="position:absolute;left:3677;top:440;width:7490;height:2" coordorigin="3677,440" coordsize="7490,2">
              <v:shape style="position:absolute;left:3677;top:440;width:7490;height:2" coordorigin="3677,440" coordsize="7490,0" path="m3677,440l11167,440e" filled="f" stroked="t" strokeweight=".580pt" strokecolor="#000000">
                <v:path arrowok="t"/>
              </v:shape>
            </v:group>
            <v:group style="position:absolute;left:4123;top:-132;width:2;height:568" coordorigin="4123,-132" coordsize="2,568">
              <v:shape style="position:absolute;left:4123;top:-132;width:2;height:568" coordorigin="4123,-132" coordsize="0,568" path="m4123,-132l4123,436e" filled="f" stroked="t" strokeweight=".580pt" strokecolor="#000000">
                <v:path arrowok="t"/>
              </v:shape>
            </v:group>
            <v:group style="position:absolute;left:4562;top:-132;width:2;height:568" coordorigin="4562,-132" coordsize="2,568">
              <v:shape style="position:absolute;left:4562;top:-132;width:2;height:568" coordorigin="4562,-132" coordsize="0,568" path="m4562,-132l4562,436e" filled="f" stroked="t" strokeweight=".580pt" strokecolor="#000000">
                <v:path arrowok="t"/>
              </v:shape>
            </v:group>
            <v:group style="position:absolute;left:5003;top:-132;width:2;height:568" coordorigin="5003,-132" coordsize="2,568">
              <v:shape style="position:absolute;left:5003;top:-132;width:2;height:568" coordorigin="5003,-132" coordsize="0,568" path="m5003,-132l5003,436e" filled="f" stroked="t" strokeweight=".580pt" strokecolor="#000000">
                <v:path arrowok="t"/>
              </v:shape>
            </v:group>
            <v:group style="position:absolute;left:5443;top:-132;width:2;height:568" coordorigin="5443,-132" coordsize="2,568">
              <v:shape style="position:absolute;left:5443;top:-132;width:2;height:568" coordorigin="5443,-132" coordsize="0,568" path="m5443,-132l5443,436e" filled="f" stroked="t" strokeweight=".581pt" strokecolor="#000000">
                <v:path arrowok="t"/>
              </v:shape>
            </v:group>
            <v:group style="position:absolute;left:5882;top:-132;width:2;height:568" coordorigin="5882,-132" coordsize="2,568">
              <v:shape style="position:absolute;left:5882;top:-132;width:2;height:568" coordorigin="5882,-132" coordsize="0,568" path="m5882,-132l5882,436e" filled="f" stroked="t" strokeweight=".581pt" strokecolor="#000000">
                <v:path arrowok="t"/>
              </v:shape>
            </v:group>
            <v:group style="position:absolute;left:6323;top:-132;width:2;height:568" coordorigin="6323,-132" coordsize="2,568">
              <v:shape style="position:absolute;left:6323;top:-132;width:2;height:568" coordorigin="6323,-132" coordsize="0,568" path="m6323,-132l6323,436e" filled="f" stroked="t" strokeweight=".580pt" strokecolor="#000000">
                <v:path arrowok="t"/>
              </v:shape>
            </v:group>
            <v:group style="position:absolute;left:6763;top:-132;width:2;height:568" coordorigin="6763,-132" coordsize="2,568">
              <v:shape style="position:absolute;left:6763;top:-132;width:2;height:568" coordorigin="6763,-132" coordsize="0,568" path="m6763,-132l6763,436e" filled="f" stroked="t" strokeweight=".580pt" strokecolor="#000000">
                <v:path arrowok="t"/>
              </v:shape>
            </v:group>
            <v:group style="position:absolute;left:7202;top:-132;width:2;height:568" coordorigin="7202,-132" coordsize="2,568">
              <v:shape style="position:absolute;left:7202;top:-132;width:2;height:568" coordorigin="7202,-132" coordsize="0,568" path="m7202,-132l7202,436e" filled="f" stroked="t" strokeweight=".580pt" strokecolor="#000000">
                <v:path arrowok="t"/>
              </v:shape>
            </v:group>
            <v:group style="position:absolute;left:7643;top:-132;width:2;height:568" coordorigin="7643,-132" coordsize="2,568">
              <v:shape style="position:absolute;left:7643;top:-132;width:2;height:568" coordorigin="7643,-132" coordsize="0,568" path="m7643,-132l7643,436e" filled="f" stroked="t" strokeweight=".581pt" strokecolor="#000000">
                <v:path arrowok="t"/>
              </v:shape>
            </v:group>
            <v:group style="position:absolute;left:8083;top:-132;width:2;height:568" coordorigin="8083,-132" coordsize="2,568">
              <v:shape style="position:absolute;left:8083;top:-132;width:2;height:568" coordorigin="8083,-132" coordsize="0,568" path="m8083,-132l8083,436e" filled="f" stroked="t" strokeweight=".580pt" strokecolor="#000000">
                <v:path arrowok="t"/>
              </v:shape>
            </v:group>
            <v:group style="position:absolute;left:8522;top:-132;width:2;height:568" coordorigin="8522,-132" coordsize="2,568">
              <v:shape style="position:absolute;left:8522;top:-132;width:2;height:568" coordorigin="8522,-132" coordsize="0,568" path="m8522,-132l8522,436e" filled="f" stroked="t" strokeweight=".580pt" strokecolor="#000000">
                <v:path arrowok="t"/>
              </v:shape>
            </v:group>
            <v:group style="position:absolute;left:8963;top:-132;width:2;height:568" coordorigin="8963,-132" coordsize="2,568">
              <v:shape style="position:absolute;left:8963;top:-132;width:2;height:568" coordorigin="8963,-132" coordsize="0,568" path="m8963,-132l8963,436e" filled="f" stroked="t" strokeweight=".580pt" strokecolor="#000000">
                <v:path arrowok="t"/>
              </v:shape>
            </v:group>
            <v:group style="position:absolute;left:9403;top:-132;width:2;height:568" coordorigin="9403,-132" coordsize="2,568">
              <v:shape style="position:absolute;left:9403;top:-132;width:2;height:568" coordorigin="9403,-132" coordsize="0,568" path="m9403,-132l9403,436e" filled="f" stroked="t" strokeweight=".581pt" strokecolor="#000000">
                <v:path arrowok="t"/>
              </v:shape>
            </v:group>
            <v:group style="position:absolute;left:9842;top:-132;width:2;height:568" coordorigin="9842,-132" coordsize="2,568">
              <v:shape style="position:absolute;left:9842;top:-132;width:2;height:568" coordorigin="9842,-132" coordsize="0,568" path="m9842,-132l9842,436e" filled="f" stroked="t" strokeweight=".581pt" strokecolor="#000000">
                <v:path arrowok="t"/>
              </v:shape>
            </v:group>
            <v:group style="position:absolute;left:10283;top:-132;width:2;height:568" coordorigin="10283,-132" coordsize="2,568">
              <v:shape style="position:absolute;left:10283;top:-132;width:2;height:568" coordorigin="10283,-132" coordsize="0,568" path="m10283,-132l10283,436e" filled="f" stroked="t" strokeweight=".580pt" strokecolor="#000000">
                <v:path arrowok="t"/>
              </v:shape>
            </v:group>
            <v:group style="position:absolute;left:10723;top:-132;width:2;height:568" coordorigin="10723,-132" coordsize="2,568">
              <v:shape style="position:absolute;left:10723;top:-132;width:2;height:568" coordorigin="10723,-132" coordsize="0,568" path="m10723,-132l10723,436e" filled="f" stroked="t" strokeweight=".580pt" strokecolor="#000000">
                <v:path arrowok="t"/>
              </v:shape>
            </v:group>
            <v:group style="position:absolute;left:11162;top:-132;width:2;height:568" coordorigin="11162,-132" coordsize="2,568">
              <v:shape style="position:absolute;left:11162;top:-132;width:2;height:568" coordorigin="11162,-132" coordsize="0,568" path="m11162,-132l11162,436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Id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ntifik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sl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idla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N)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Dosavadní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astn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obchodn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fir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oby)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26" w:lineRule="exact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72.129486pt;margin-top:11.684327pt;width:184.661pt;height:26.561pt;mso-position-horizontal-relative:page;mso-position-vertical-relative:paragraph;z-index:-467" coordorigin="7443,234" coordsize="3693,531">
            <v:group style="position:absolute;left:7448;top:239;width:3682;height:2" coordorigin="7448,239" coordsize="3682,2">
              <v:shape style="position:absolute;left:7448;top:239;width:3682;height:2" coordorigin="7448,239" coordsize="3682,0" path="m7448,239l11130,239e" filled="f" stroked="t" strokeweight=".581pt" strokecolor="#000000">
                <v:path arrowok="t"/>
              </v:shape>
            </v:group>
            <v:group style="position:absolute;left:7453;top:244;width:2;height:510" coordorigin="7453,244" coordsize="2,510">
              <v:shape style="position:absolute;left:7453;top:244;width:2;height:510" coordorigin="7453,244" coordsize="0,510" path="m7453,244l7453,754e" filled="f" stroked="t" strokeweight=".580pt" strokecolor="#000000">
                <v:path arrowok="t"/>
              </v:shape>
            </v:group>
            <v:group style="position:absolute;left:7448;top:759;width:3682;height:2" coordorigin="7448,759" coordsize="3682,2">
              <v:shape style="position:absolute;left:7448;top:759;width:3682;height:2" coordorigin="7448,759" coordsize="3682,0" path="m7448,759l11130,759e" filled="f" stroked="t" strokeweight=".580pt" strokecolor="#000000">
                <v:path arrowok="t"/>
              </v:shape>
            </v:group>
            <v:group style="position:absolute;left:7912;top:244;width:2;height:510" coordorigin="7912,244" coordsize="2,510">
              <v:shape style="position:absolute;left:7912;top:244;width:2;height:510" coordorigin="7912,244" coordsize="0,510" path="m7912,244l7912,754e" filled="f" stroked="t" strokeweight=".580pt" strokecolor="#000000">
                <v:path arrowok="t"/>
              </v:shape>
            </v:group>
            <v:group style="position:absolute;left:8371;top:244;width:2;height:510" coordorigin="8371,244" coordsize="2,510">
              <v:shape style="position:absolute;left:8371;top:244;width:2;height:510" coordorigin="8371,244" coordsize="0,510" path="m8371,244l8371,754e" filled="f" stroked="t" strokeweight=".580pt" strokecolor="#000000">
                <v:path arrowok="t"/>
              </v:shape>
            </v:group>
            <v:group style="position:absolute;left:8830;top:244;width:2;height:510" coordorigin="8830,244" coordsize="2,510">
              <v:shape style="position:absolute;left:8830;top:244;width:2;height:510" coordorigin="8830,244" coordsize="0,510" path="m8830,244l8830,754e" filled="f" stroked="t" strokeweight=".580pt" strokecolor="#000000">
                <v:path arrowok="t"/>
              </v:shape>
            </v:group>
            <v:group style="position:absolute;left:9289;top:244;width:2;height:510" coordorigin="9289,244" coordsize="2,510">
              <v:shape style="position:absolute;left:9289;top:244;width:2;height:510" coordorigin="9289,244" coordsize="0,510" path="m9289,244l9289,754e" filled="f" stroked="t" strokeweight=".580pt" strokecolor="#000000">
                <v:path arrowok="t"/>
              </v:shape>
            </v:group>
            <v:group style="position:absolute;left:9748;top:244;width:2;height:510" coordorigin="9748,244" coordsize="2,510">
              <v:shape style="position:absolute;left:9748;top:244;width:2;height:510" coordorigin="9748,244" coordsize="0,510" path="m9748,244l9748,754e" filled="f" stroked="t" strokeweight=".580pt" strokecolor="#000000">
                <v:path arrowok="t"/>
              </v:shape>
            </v:group>
            <v:group style="position:absolute;left:10207;top:244;width:2;height:510" coordorigin="10207,244" coordsize="2,510">
              <v:shape style="position:absolute;left:10207;top:244;width:2;height:510" coordorigin="10207,244" coordsize="0,510" path="m10207,244l10207,754e" filled="f" stroked="t" strokeweight=".580pt" strokecolor="#000000">
                <v:path arrowok="t"/>
              </v:shape>
            </v:group>
            <v:group style="position:absolute;left:10666;top:244;width:2;height:510" coordorigin="10666,244" coordsize="2,510">
              <v:shape style="position:absolute;left:10666;top:244;width:2;height:510" coordorigin="10666,244" coordsize="0,510" path="m10666,244l10666,754e" filled="f" stroked="t" strokeweight=".580pt" strokecolor="#000000">
                <v:path arrowok="t"/>
              </v:shape>
            </v:group>
            <v:group style="position:absolute;left:11125;top:244;width:2;height:510" coordorigin="11125,244" coordsize="2,510">
              <v:shape style="position:absolute;left:11125;top:244;width:2;height:510" coordorigin="11125,244" coordsize="0,510" path="m11125,244l11125,754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.0895pt;margin-top:11.684327pt;width:247.3505pt;height:26.561pt;mso-position-horizontal-relative:page;mso-position-vertical-relative:paragraph;z-index:-465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20" w:hRule="exact"/>
                    </w:trPr>
                    <w:tc>
                      <w:tcPr>
                        <w:tcW w:w="44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0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45" w:after="0" w:line="240" w:lineRule="auto"/>
                          <w:ind w:left="126" w:right="109"/>
                          <w:jc w:val="center"/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8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</w:sectPr>
      </w:pPr>
      <w:rPr/>
    </w:p>
    <w:p>
      <w:pPr>
        <w:spacing w:before="4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odné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11" w:right="-7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lo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89"/>
          <w:position w:val="6"/>
        </w:rPr>
        <w:t>*)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40" w:after="0" w:line="240" w:lineRule="auto"/>
        <w:ind w:right="382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  <w:cols w:num="2" w:equalWidth="0">
            <w:col w:w="597" w:space="5125"/>
            <w:col w:w="4798"/>
          </w:cols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ěpnéh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cké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407" w:lineRule="auto"/>
        <w:ind w:left="112" w:right="106" w:firstLine="3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Dosavadní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ov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ovatel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a: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(v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nit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n,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dyž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odli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ný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obchodn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fir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oby)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26" w:lineRule="exact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72.129486pt;margin-top:11.745205pt;width:184.661pt;height:26.56pt;mso-position-horizontal-relative:page;mso-position-vertical-relative:paragraph;z-index:-466" coordorigin="7443,235" coordsize="3693,531">
            <v:group style="position:absolute;left:7448;top:241;width:3682;height:2" coordorigin="7448,241" coordsize="3682,2">
              <v:shape style="position:absolute;left:7448;top:241;width:3682;height:2" coordorigin="7448,241" coordsize="3682,0" path="m7448,241l11130,241e" filled="f" stroked="t" strokeweight=".580pt" strokecolor="#000000">
                <v:path arrowok="t"/>
              </v:shape>
            </v:group>
            <v:group style="position:absolute;left:7453;top:246;width:2;height:510" coordorigin="7453,246" coordsize="2,510">
              <v:shape style="position:absolute;left:7453;top:246;width:2;height:510" coordorigin="7453,246" coordsize="0,510" path="m7453,246l7453,756e" filled="f" stroked="t" strokeweight=".580pt" strokecolor="#000000">
                <v:path arrowok="t"/>
              </v:shape>
            </v:group>
            <v:group style="position:absolute;left:7448;top:760;width:3682;height:2" coordorigin="7448,760" coordsize="3682,2">
              <v:shape style="position:absolute;left:7448;top:760;width:3682;height:2" coordorigin="7448,760" coordsize="3682,0" path="m7448,760l11130,760e" filled="f" stroked="t" strokeweight=".581pt" strokecolor="#000000">
                <v:path arrowok="t"/>
              </v:shape>
            </v:group>
            <v:group style="position:absolute;left:7912;top:246;width:2;height:510" coordorigin="7912,246" coordsize="2,510">
              <v:shape style="position:absolute;left:7912;top:246;width:2;height:510" coordorigin="7912,246" coordsize="0,510" path="m7912,246l7912,756e" filled="f" stroked="t" strokeweight=".580pt" strokecolor="#000000">
                <v:path arrowok="t"/>
              </v:shape>
            </v:group>
            <v:group style="position:absolute;left:8371;top:246;width:2;height:510" coordorigin="8371,246" coordsize="2,510">
              <v:shape style="position:absolute;left:8371;top:246;width:2;height:510" coordorigin="8371,246" coordsize="0,510" path="m8371,246l8371,756e" filled="f" stroked="t" strokeweight=".580pt" strokecolor="#000000">
                <v:path arrowok="t"/>
              </v:shape>
            </v:group>
            <v:group style="position:absolute;left:8830;top:246;width:2;height:510" coordorigin="8830,246" coordsize="2,510">
              <v:shape style="position:absolute;left:8830;top:246;width:2;height:510" coordorigin="8830,246" coordsize="0,510" path="m8830,246l8830,756e" filled="f" stroked="t" strokeweight=".580pt" strokecolor="#000000">
                <v:path arrowok="t"/>
              </v:shape>
            </v:group>
            <v:group style="position:absolute;left:9289;top:246;width:2;height:510" coordorigin="9289,246" coordsize="2,510">
              <v:shape style="position:absolute;left:9289;top:246;width:2;height:510" coordorigin="9289,246" coordsize="0,510" path="m9289,246l9289,756e" filled="f" stroked="t" strokeweight=".580pt" strokecolor="#000000">
                <v:path arrowok="t"/>
              </v:shape>
            </v:group>
            <v:group style="position:absolute;left:9748;top:246;width:2;height:510" coordorigin="9748,246" coordsize="2,510">
              <v:shape style="position:absolute;left:9748;top:246;width:2;height:510" coordorigin="9748,246" coordsize="0,510" path="m9748,246l9748,756e" filled="f" stroked="t" strokeweight=".580pt" strokecolor="#000000">
                <v:path arrowok="t"/>
              </v:shape>
            </v:group>
            <v:group style="position:absolute;left:10207;top:246;width:2;height:510" coordorigin="10207,246" coordsize="2,510">
              <v:shape style="position:absolute;left:10207;top:246;width:2;height:510" coordorigin="10207,246" coordsize="0,510" path="m10207,246l10207,756e" filled="f" stroked="t" strokeweight=".580pt" strokecolor="#000000">
                <v:path arrowok="t"/>
              </v:shape>
            </v:group>
            <v:group style="position:absolute;left:10666;top:246;width:2;height:510" coordorigin="10666,246" coordsize="2,510">
              <v:shape style="position:absolute;left:10666;top:246;width:2;height:510" coordorigin="10666,246" coordsize="0,510" path="m10666,246l10666,756e" filled="f" stroked="t" strokeweight=".580pt" strokecolor="#000000">
                <v:path arrowok="t"/>
              </v:shape>
            </v:group>
            <v:group style="position:absolute;left:11125;top:246;width:2;height:510" coordorigin="11125,246" coordsize="2,510">
              <v:shape style="position:absolute;left:11125;top:246;width:2;height:510" coordorigin="11125,246" coordsize="0,510" path="m11125,246l11125,756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.0895pt;margin-top:11.745205pt;width:247.3505pt;height:26.56pt;mso-position-horizontal-relative:page;mso-position-vertical-relative:paragraph;z-index:-464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20" w:hRule="exact"/>
                    </w:trPr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45" w:after="0" w:line="240" w:lineRule="auto"/>
                          <w:ind w:left="126" w:right="108"/>
                          <w:jc w:val="center"/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</w:sectPr>
      </w:pPr>
      <w:rPr/>
    </w:p>
    <w:p>
      <w:pPr>
        <w:spacing w:before="41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odné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111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o*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):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44" w:after="0" w:line="230" w:lineRule="exact"/>
        <w:ind w:right="382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  <w:cols w:num="2" w:equalWidth="0">
            <w:col w:w="651" w:space="5071"/>
            <w:col w:w="4798"/>
          </w:cols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ěpnéh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cké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30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i/>
          <w:position w:val="7"/>
        </w:rPr>
        <w:t>*)</w:t>
      </w:r>
      <w:r>
        <w:rPr>
          <w:rFonts w:ascii="Times New Roman" w:hAnsi="Times New Roman" w:cs="Times New Roman" w:eastAsia="Times New Roman"/>
          <w:sz w:val="13"/>
          <w:szCs w:val="13"/>
          <w:spacing w:val="1"/>
          <w:w w:val="100"/>
          <w:i/>
          <w:position w:val="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pln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id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no,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nak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vy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nit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um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oz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05" w:lineRule="auto"/>
        <w:ind w:left="386" w:right="9048" w:firstLine="-275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3.619999pt;margin-top:20.557043pt;width:9.3pt;height:9.3pt;mso-position-horizontal-relative:page;mso-position-vertical-relative:paragraph;z-index:-470" coordorigin="872,411" coordsize="186,186">
            <v:shape style="position:absolute;left:872;top:411;width:186;height:186" coordorigin="872,411" coordsize="186,186" path="m872,411l1058,411,1058,597,872,597,872,411xe" filled="f" stroked="t" strokeweight=".72pt" strokecolor="#000000">
              <v:path arrowok="t"/>
            </v:shape>
          </v:group>
          <w10:wrap type="none"/>
        </w:pict>
      </w:r>
      <w:r>
        <w:rPr/>
        <w:pict>
          <v:group style="position:absolute;margin-left:43.619999pt;margin-top:40.057045pt;width:9.3pt;height:9.3pt;mso-position-horizontal-relative:page;mso-position-vertical-relative:paragraph;z-index:-469" coordorigin="872,801" coordsize="186,186">
            <v:shape style="position:absolute;left:872;top:801;width:186;height:186" coordorigin="872,801" coordsize="186,186" path="m872,801l1058,801,1058,987,872,987,872,801x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8"/>
          <w:b/>
          <w:bCs/>
        </w:rPr>
        <w:t>Ž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8"/>
          <w:b/>
          <w:bCs/>
        </w:rPr>
        <w:t>ádá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nu: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ovozova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7" w:after="0" w:line="240" w:lineRule="auto"/>
        <w:ind w:left="38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43.619999pt;margin-top:1.52594pt;width:9.3pt;height:9.3pt;mso-position-horizontal-relative:page;mso-position-vertical-relative:paragraph;z-index:-468" coordorigin="872,31" coordsize="186,186">
            <v:shape style="position:absolute;left:872;top:31;width:186;height:186" coordorigin="872,31" coordsize="186,186" path="m872,31l1058,31,1058,217,872,217,872,31x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ovozova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tabs>
          <w:tab w:pos="55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4"/>
        </w:rPr>
        <w:t>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</w:t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odpis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ža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0"/>
          <w:position w:val="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ů)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....................................................................</w:t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1" w:right="-7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zi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(v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ípad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ě,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že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ipo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uj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ž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ádos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záp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změ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tn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ík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ič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zi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éno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jm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én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říj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obchodn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fir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-1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-1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oby)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70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stra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pgSz w:w="11920" w:h="16840"/>
          <w:pgMar w:top="520" w:bottom="280" w:left="740" w:right="660"/>
          <w:cols w:num="2" w:equalWidth="0">
            <w:col w:w="8876" w:space="616"/>
            <w:col w:w="1028"/>
          </w:cols>
        </w:sectPr>
      </w:pPr>
      <w:rPr/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91.029503pt;margin-top:11.68521pt;width:173.681pt;height:26.62pt;mso-position-horizontal-relative:page;mso-position-vertical-relative:paragraph;z-index:-463" coordorigin="1821,234" coordsize="3474,532">
            <v:group style="position:absolute;left:1826;top:240;width:3462;height:2" coordorigin="1826,240" coordsize="3462,2">
              <v:shape style="position:absolute;left:1826;top:240;width:3462;height:2" coordorigin="1826,240" coordsize="3462,0" path="m1826,240l5288,240e" filled="f" stroked="t" strokeweight=".580pt" strokecolor="#000000">
                <v:path arrowok="t"/>
              </v:shape>
            </v:group>
            <v:group style="position:absolute;left:1831;top:244;width:2;height:511" coordorigin="1831,244" coordsize="2,511">
              <v:shape style="position:absolute;left:1831;top:244;width:2;height:511" coordorigin="1831,244" coordsize="0,511" path="m1831,244l1831,756e" filled="f" stroked="t" strokeweight=".580pt" strokecolor="#000000">
                <v:path arrowok="t"/>
              </v:shape>
            </v:group>
            <v:group style="position:absolute;left:1826;top:760;width:3462;height:2" coordorigin="1826,760" coordsize="3462,2">
              <v:shape style="position:absolute;left:1826;top:760;width:3462;height:2" coordorigin="1826,760" coordsize="3462,0" path="m1826,760l5288,760e" filled="f" stroked="t" strokeweight=".581pt" strokecolor="#000000">
                <v:path arrowok="t"/>
              </v:shape>
            </v:group>
            <v:group style="position:absolute;left:2263;top:244;width:2;height:511" coordorigin="2263,244" coordsize="2,511">
              <v:shape style="position:absolute;left:2263;top:244;width:2;height:511" coordorigin="2263,244" coordsize="0,511" path="m2263,244l2263,756e" filled="f" stroked="t" strokeweight=".580pt" strokecolor="#000000">
                <v:path arrowok="t"/>
              </v:shape>
            </v:group>
            <v:group style="position:absolute;left:2695;top:244;width:2;height:511" coordorigin="2695,244" coordsize="2,511">
              <v:shape style="position:absolute;left:2695;top:244;width:2;height:511" coordorigin="2695,244" coordsize="0,511" path="m2695,244l2695,756e" filled="f" stroked="t" strokeweight=".580pt" strokecolor="#000000">
                <v:path arrowok="t"/>
              </v:shape>
            </v:group>
            <v:group style="position:absolute;left:3127;top:244;width:2;height:511" coordorigin="3127,244" coordsize="2,511">
              <v:shape style="position:absolute;left:3127;top:244;width:2;height:511" coordorigin="3127,244" coordsize="0,511" path="m3127,244l3127,756e" filled="f" stroked="t" strokeweight=".580pt" strokecolor="#000000">
                <v:path arrowok="t"/>
              </v:shape>
            </v:group>
            <v:group style="position:absolute;left:3558;top:244;width:2;height:511" coordorigin="3558,244" coordsize="2,511">
              <v:shape style="position:absolute;left:3558;top:244;width:2;height:511" coordorigin="3558,244" coordsize="0,511" path="m3558,244l3558,756e" filled="f" stroked="t" strokeweight=".580pt" strokecolor="#000000">
                <v:path arrowok="t"/>
              </v:shape>
            </v:group>
            <v:group style="position:absolute;left:3989;top:244;width:2;height:511" coordorigin="3989,244" coordsize="2,511">
              <v:shape style="position:absolute;left:3989;top:244;width:2;height:511" coordorigin="3989,244" coordsize="0,511" path="m3989,244l3989,756e" filled="f" stroked="t" strokeweight=".581pt" strokecolor="#000000">
                <v:path arrowok="t"/>
              </v:shape>
            </v:group>
            <v:group style="position:absolute;left:4418;top:244;width:2;height:511" coordorigin="4418,244" coordsize="2,511">
              <v:shape style="position:absolute;left:4418;top:244;width:2;height:511" coordorigin="4418,244" coordsize="0,511" path="m4418,244l4418,756e" filled="f" stroked="t" strokeweight=".580pt" strokecolor="#000000">
                <v:path arrowok="t"/>
              </v:shape>
            </v:group>
            <v:group style="position:absolute;left:4853;top:244;width:2;height:511" coordorigin="4853,244" coordsize="2,511">
              <v:shape style="position:absolute;left:4853;top:244;width:2;height:511" coordorigin="4853,244" coordsize="0,511" path="m4853,244l4853,756e" filled="f" stroked="t" strokeweight=".581pt" strokecolor="#000000">
                <v:path arrowok="t"/>
              </v:shape>
            </v:group>
            <v:group style="position:absolute;left:5284;top:244;width:2;height:511" coordorigin="5284,244" coordsize="2,511">
              <v:shape style="position:absolute;left:5284;top:244;width:2;height:511" coordorigin="5284,244" coordsize="0,511" path="m5284,244l5284,756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6" w:after="0" w:line="240" w:lineRule="auto"/>
        <w:ind w:left="111" w:right="943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ěpnéh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tabs>
          <w:tab w:pos="55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4"/>
        </w:rPr>
        <w:t>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</w:t>
        <w:tab/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odpis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ža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........................................................................</w:t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Nový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astn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7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obchodn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fir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oby)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26" w:lineRule="exact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72.129486pt;margin-top:11.685432pt;width:184.661pt;height:26.62pt;mso-position-horizontal-relative:page;mso-position-vertical-relative:paragraph;z-index:-462" coordorigin="7443,234" coordsize="3693,532">
            <v:group style="position:absolute;left:7448;top:240;width:3682;height:2" coordorigin="7448,240" coordsize="3682,2">
              <v:shape style="position:absolute;left:7448;top:240;width:3682;height:2" coordorigin="7448,240" coordsize="3682,0" path="m7448,240l11130,240e" filled="f" stroked="t" strokeweight=".580pt" strokecolor="#000000">
                <v:path arrowok="t"/>
              </v:shape>
            </v:group>
            <v:group style="position:absolute;left:7453;top:244;width:2;height:511" coordorigin="7453,244" coordsize="2,511">
              <v:shape style="position:absolute;left:7453;top:244;width:2;height:511" coordorigin="7453,244" coordsize="0,511" path="m7453,244l7453,756e" filled="f" stroked="t" strokeweight=".580pt" strokecolor="#000000">
                <v:path arrowok="t"/>
              </v:shape>
            </v:group>
            <v:group style="position:absolute;left:7448;top:760;width:3682;height:2" coordorigin="7448,760" coordsize="3682,2">
              <v:shape style="position:absolute;left:7448;top:760;width:3682;height:2" coordorigin="7448,760" coordsize="3682,0" path="m7448,760l11130,760e" filled="f" stroked="t" strokeweight=".581pt" strokecolor="#000000">
                <v:path arrowok="t"/>
              </v:shape>
            </v:group>
            <v:group style="position:absolute;left:7912;top:244;width:2;height:511" coordorigin="7912,244" coordsize="2,511">
              <v:shape style="position:absolute;left:7912;top:244;width:2;height:511" coordorigin="7912,244" coordsize="0,511" path="m7912,244l7912,756e" filled="f" stroked="t" strokeweight=".580pt" strokecolor="#000000">
                <v:path arrowok="t"/>
              </v:shape>
            </v:group>
            <v:group style="position:absolute;left:8371;top:244;width:2;height:511" coordorigin="8371,244" coordsize="2,511">
              <v:shape style="position:absolute;left:8371;top:244;width:2;height:511" coordorigin="8371,244" coordsize="0,511" path="m8371,244l8371,756e" filled="f" stroked="t" strokeweight=".580pt" strokecolor="#000000">
                <v:path arrowok="t"/>
              </v:shape>
            </v:group>
            <v:group style="position:absolute;left:8830;top:244;width:2;height:511" coordorigin="8830,244" coordsize="2,511">
              <v:shape style="position:absolute;left:8830;top:244;width:2;height:511" coordorigin="8830,244" coordsize="0,511" path="m8830,244l8830,756e" filled="f" stroked="t" strokeweight=".580pt" strokecolor="#000000">
                <v:path arrowok="t"/>
              </v:shape>
            </v:group>
            <v:group style="position:absolute;left:9289;top:244;width:2;height:511" coordorigin="9289,244" coordsize="2,511">
              <v:shape style="position:absolute;left:9289;top:244;width:2;height:511" coordorigin="9289,244" coordsize="0,511" path="m9289,244l9289,756e" filled="f" stroked="t" strokeweight=".580pt" strokecolor="#000000">
                <v:path arrowok="t"/>
              </v:shape>
            </v:group>
            <v:group style="position:absolute;left:9748;top:244;width:2;height:511" coordorigin="9748,244" coordsize="2,511">
              <v:shape style="position:absolute;left:9748;top:244;width:2;height:511" coordorigin="9748,244" coordsize="0,511" path="m9748,244l9748,756e" filled="f" stroked="t" strokeweight=".580pt" strokecolor="#000000">
                <v:path arrowok="t"/>
              </v:shape>
            </v:group>
            <v:group style="position:absolute;left:10207;top:244;width:2;height:511" coordorigin="10207,244" coordsize="2,511">
              <v:shape style="position:absolute;left:10207;top:244;width:2;height:511" coordorigin="10207,244" coordsize="0,511" path="m10207,244l10207,756e" filled="f" stroked="t" strokeweight=".580pt" strokecolor="#000000">
                <v:path arrowok="t"/>
              </v:shape>
            </v:group>
            <v:group style="position:absolute;left:10666;top:244;width:2;height:511" coordorigin="10666,244" coordsize="2,511">
              <v:shape style="position:absolute;left:10666;top:244;width:2;height:511" coordorigin="10666,244" coordsize="0,511" path="m10666,244l10666,756e" filled="f" stroked="t" strokeweight=".580pt" strokecolor="#000000">
                <v:path arrowok="t"/>
              </v:shape>
            </v:group>
            <v:group style="position:absolute;left:11125;top:244;width:2;height:511" coordorigin="11125,244" coordsize="2,511">
              <v:shape style="position:absolute;left:11125;top:244;width:2;height:511" coordorigin="11125,244" coordsize="0,511" path="m11125,244l11125,756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.0895pt;margin-top:11.685432pt;width:247.3505pt;height:26.62pt;mso-position-horizontal-relative:page;mso-position-vertical-relative:paragraph;z-index:-460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21" w:hRule="exact"/>
                    </w:trPr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0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45" w:after="0" w:line="240" w:lineRule="auto"/>
                          <w:ind w:left="126" w:right="108"/>
                          <w:jc w:val="center"/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8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</w:sectPr>
      </w:pPr>
      <w:rPr/>
    </w:p>
    <w:p>
      <w:pPr>
        <w:spacing w:before="4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odné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11" w:right="-7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lo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89"/>
          <w:position w:val="6"/>
        </w:rPr>
        <w:t>*)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40" w:after="0" w:line="240" w:lineRule="auto"/>
        <w:ind w:right="382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  <w:cols w:num="2" w:equalWidth="0">
            <w:col w:w="597" w:space="5125"/>
            <w:col w:w="4798"/>
          </w:cols>
        </w:sectPr>
      </w:pPr>
      <w:rPr/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ěpnéh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cké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Nový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ovo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ova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kd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yž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nov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provozov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šn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</w:rPr>
        <w:t>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9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én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říj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obchodn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fir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oby)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26" w:lineRule="exact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72.130005pt;margin-top:11.685208pt;width:184.66pt;height:26.56pt;mso-position-horizontal-relative:page;mso-position-vertical-relative:paragraph;z-index:-461" coordorigin="7443,234" coordsize="3693,531">
            <v:group style="position:absolute;left:7448;top:240;width:3682;height:2" coordorigin="7448,240" coordsize="3682,2">
              <v:shape style="position:absolute;left:7448;top:240;width:3682;height:2" coordorigin="7448,240" coordsize="3682,0" path="m7448,240l11130,240e" filled="f" stroked="t" strokeweight=".580pt" strokecolor="#000000">
                <v:path arrowok="t"/>
              </v:shape>
            </v:group>
            <v:group style="position:absolute;left:7453;top:244;width:2;height:510" coordorigin="7453,244" coordsize="2,510">
              <v:shape style="position:absolute;left:7453;top:244;width:2;height:510" coordorigin="7453,244" coordsize="0,510" path="m7453,244l7453,754e" filled="f" stroked="t" strokeweight=".580pt" strokecolor="#000000">
                <v:path arrowok="t"/>
              </v:shape>
            </v:group>
            <v:group style="position:absolute;left:7448;top:759;width:3682;height:2" coordorigin="7448,759" coordsize="3682,2">
              <v:shape style="position:absolute;left:7448;top:759;width:3682;height:2" coordorigin="7448,759" coordsize="3682,0" path="m7448,759l11130,759e" filled="f" stroked="t" strokeweight=".580pt" strokecolor="#000000">
                <v:path arrowok="t"/>
              </v:shape>
            </v:group>
            <v:group style="position:absolute;left:7912;top:244;width:2;height:510" coordorigin="7912,244" coordsize="2,510">
              <v:shape style="position:absolute;left:7912;top:244;width:2;height:510" coordorigin="7912,244" coordsize="0,510" path="m7912,244l7912,754e" filled="f" stroked="t" strokeweight=".580pt" strokecolor="#000000">
                <v:path arrowok="t"/>
              </v:shape>
            </v:group>
            <v:group style="position:absolute;left:8371;top:244;width:2;height:510" coordorigin="8371,244" coordsize="2,510">
              <v:shape style="position:absolute;left:8371;top:244;width:2;height:510" coordorigin="8371,244" coordsize="0,510" path="m8371,244l8371,754e" filled="f" stroked="t" strokeweight=".580pt" strokecolor="#000000">
                <v:path arrowok="t"/>
              </v:shape>
            </v:group>
            <v:group style="position:absolute;left:8830;top:244;width:2;height:510" coordorigin="8830,244" coordsize="2,510">
              <v:shape style="position:absolute;left:8830;top:244;width:2;height:510" coordorigin="8830,244" coordsize="0,510" path="m8830,244l8830,754e" filled="f" stroked="t" strokeweight=".580pt" strokecolor="#000000">
                <v:path arrowok="t"/>
              </v:shape>
            </v:group>
            <v:group style="position:absolute;left:9289;top:244;width:2;height:510" coordorigin="9289,244" coordsize="2,510">
              <v:shape style="position:absolute;left:9289;top:244;width:2;height:510" coordorigin="9289,244" coordsize="0,510" path="m9289,244l9289,754e" filled="f" stroked="t" strokeweight=".580pt" strokecolor="#000000">
                <v:path arrowok="t"/>
              </v:shape>
            </v:group>
            <v:group style="position:absolute;left:9748;top:244;width:2;height:510" coordorigin="9748,244" coordsize="2,510">
              <v:shape style="position:absolute;left:9748;top:244;width:2;height:510" coordorigin="9748,244" coordsize="0,510" path="m9748,244l9748,754e" filled="f" stroked="t" strokeweight=".580pt" strokecolor="#000000">
                <v:path arrowok="t"/>
              </v:shape>
            </v:group>
            <v:group style="position:absolute;left:10207;top:244;width:2;height:510" coordorigin="10207,244" coordsize="2,510">
              <v:shape style="position:absolute;left:10207;top:244;width:2;height:510" coordorigin="10207,244" coordsize="0,510" path="m10207,244l10207,754e" filled="f" stroked="t" strokeweight=".580pt" strokecolor="#000000">
                <v:path arrowok="t"/>
              </v:shape>
            </v:group>
            <v:group style="position:absolute;left:10666;top:244;width:2;height:510" coordorigin="10666,244" coordsize="2,510">
              <v:shape style="position:absolute;left:10666;top:244;width:2;height:510" coordorigin="10666,244" coordsize="0,510" path="m10666,244l10666,754e" filled="f" stroked="t" strokeweight=".580pt" strokecolor="#000000">
                <v:path arrowok="t"/>
              </v:shape>
            </v:group>
            <v:group style="position:absolute;left:11125;top:244;width:2;height:510" coordorigin="11125,244" coordsize="2,510">
              <v:shape style="position:absolute;left:11125;top:244;width:2;height:510" coordorigin="11125,244" coordsize="0,510" path="m11125,244l11125,754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.0895pt;margin-top:11.685208pt;width:247.3505pt;height:26.56pt;mso-position-horizontal-relative:page;mso-position-vertical-relative:paragraph;z-index:-459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20" w:hRule="exact"/>
                    </w:trPr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>
                          <w:spacing w:before="45" w:after="0" w:line="240" w:lineRule="auto"/>
                          <w:ind w:left="126" w:right="108"/>
                          <w:jc w:val="center"/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8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4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</w:sectPr>
      </w:pPr>
      <w:rPr/>
    </w:p>
    <w:p>
      <w:pPr>
        <w:spacing w:before="4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odné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11" w:right="-7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lo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89"/>
          <w:position w:val="6"/>
        </w:rPr>
        <w:t>*)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40" w:after="0" w:line="240" w:lineRule="auto"/>
        <w:ind w:right="382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ční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  <w:cols w:num="2" w:equalWidth="0">
            <w:col w:w="597" w:space="5125"/>
            <w:col w:w="4798"/>
          </w:cols>
        </w:sectPr>
      </w:pPr>
      <w:rPr/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odš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ěpnéh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cké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30" w:lineRule="exact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i/>
          <w:position w:val="7"/>
        </w:rPr>
        <w:t>*)</w:t>
      </w:r>
      <w:r>
        <w:rPr>
          <w:rFonts w:ascii="Times New Roman" w:hAnsi="Times New Roman" w:cs="Times New Roman" w:eastAsia="Times New Roman"/>
          <w:sz w:val="13"/>
          <w:szCs w:val="13"/>
          <w:spacing w:val="1"/>
          <w:w w:val="100"/>
          <w:i/>
          <w:position w:val="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rodn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pln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id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no,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nak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vy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nit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um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oz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tv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  <w:b/>
          <w:bCs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  <w:b/>
          <w:bCs/>
        </w:rPr>
        <w:t>žá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  <w:b/>
          <w:bCs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  <w:b/>
          <w:bCs/>
        </w:rPr>
        <w:t>osti</w:t>
      </w:r>
      <w:r>
        <w:rPr>
          <w:rFonts w:ascii="Times New Roman" w:hAnsi="Times New Roman" w:cs="Times New Roman" w:eastAsia="Times New Roman"/>
          <w:sz w:val="16"/>
          <w:szCs w:val="16"/>
          <w:spacing w:val="5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  <w:b/>
          <w:bCs/>
        </w:rPr>
        <w:t>se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</w:rPr>
        <w:t>př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</w:rPr>
        <w:t>ládá: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0" w:after="0" w:line="180" w:lineRule="exact"/>
        <w:ind w:left="11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a)</w:t>
      </w:r>
      <w:r>
        <w:rPr>
          <w:rFonts w:ascii="Times New Roman" w:hAnsi="Times New Roman" w:cs="Times New Roman" w:eastAsia="Times New Roman"/>
          <w:sz w:val="16"/>
          <w:szCs w:val="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do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ad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ožnost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j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li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ožn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ověřována,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0" w:after="0" w:line="184" w:lineRule="exact"/>
        <w:ind w:left="11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16"/>
          <w:szCs w:val="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ná</w:t>
      </w:r>
      <w:r>
        <w:rPr>
          <w:rFonts w:ascii="Times New Roman" w:hAnsi="Times New Roman" w:cs="Times New Roman" w:eastAsia="Times New Roman"/>
          <w:sz w:val="16"/>
          <w:szCs w:val="16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oc</w:t>
      </w:r>
      <w:r>
        <w:rPr>
          <w:rFonts w:ascii="Times New Roman" w:hAnsi="Times New Roman" w:cs="Times New Roman" w:eastAsia="Times New Roman"/>
          <w:sz w:val="16"/>
          <w:szCs w:val="16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úředně</w:t>
      </w:r>
      <w:r>
        <w:rPr>
          <w:rFonts w:ascii="Times New Roman" w:hAnsi="Times New Roman" w:cs="Times New Roman" w:eastAsia="Times New Roman"/>
          <w:sz w:val="16"/>
          <w:szCs w:val="16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ověřeným</w:t>
      </w:r>
      <w:r>
        <w:rPr>
          <w:rFonts w:ascii="Times New Roman" w:hAnsi="Times New Roman" w:cs="Times New Roman" w:eastAsia="Times New Roman"/>
          <w:sz w:val="16"/>
          <w:szCs w:val="16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pod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nebo</w:t>
      </w:r>
      <w:r>
        <w:rPr>
          <w:rFonts w:ascii="Times New Roman" w:hAnsi="Times New Roman" w:cs="Times New Roman" w:eastAsia="Times New Roman"/>
          <w:sz w:val="16"/>
          <w:szCs w:val="16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88"/>
        </w:rPr>
        <w:t>ý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ektro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ckým</w:t>
      </w:r>
      <w:r>
        <w:rPr>
          <w:rFonts w:ascii="Times New Roman" w:hAnsi="Times New Roman" w:cs="Times New Roman" w:eastAsia="Times New Roman"/>
          <w:sz w:val="16"/>
          <w:szCs w:val="16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pod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em</w:t>
      </w:r>
      <w:r>
        <w:rPr>
          <w:rFonts w:ascii="Times New Roman" w:hAnsi="Times New Roman" w:cs="Times New Roman" w:eastAsia="Times New Roman"/>
          <w:sz w:val="16"/>
          <w:szCs w:val="16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nebo</w:t>
      </w:r>
      <w:r>
        <w:rPr>
          <w:rFonts w:ascii="Times New Roman" w:hAnsi="Times New Roman" w:cs="Times New Roman" w:eastAsia="Times New Roman"/>
          <w:sz w:val="16"/>
          <w:szCs w:val="16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ná</w:t>
      </w:r>
      <w:r>
        <w:rPr>
          <w:rFonts w:ascii="Times New Roman" w:hAnsi="Times New Roman" w:cs="Times New Roman" w:eastAsia="Times New Roman"/>
          <w:sz w:val="16"/>
          <w:szCs w:val="16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oc</w:t>
      </w:r>
      <w:r>
        <w:rPr>
          <w:rFonts w:ascii="Times New Roman" w:hAnsi="Times New Roman" w:cs="Times New Roman" w:eastAsia="Times New Roman"/>
          <w:sz w:val="16"/>
          <w:szCs w:val="16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od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aná</w:t>
      </w:r>
      <w:r>
        <w:rPr>
          <w:rFonts w:ascii="Times New Roman" w:hAnsi="Times New Roman" w:cs="Times New Roman" w:eastAsia="Times New Roman"/>
          <w:sz w:val="16"/>
          <w:szCs w:val="16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ocn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em</w:t>
      </w:r>
      <w:r>
        <w:rPr>
          <w:rFonts w:ascii="Times New Roman" w:hAnsi="Times New Roman" w:cs="Times New Roman" w:eastAsia="Times New Roman"/>
          <w:sz w:val="16"/>
          <w:szCs w:val="16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sou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adu</w:t>
      </w:r>
      <w:r>
        <w:rPr>
          <w:rFonts w:ascii="Times New Roman" w:hAnsi="Times New Roman" w:cs="Times New Roman" w:eastAsia="Times New Roman"/>
          <w:sz w:val="16"/>
          <w:szCs w:val="16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zákonem</w:t>
      </w:r>
      <w:r>
        <w:rPr>
          <w:rFonts w:ascii="Times New Roman" w:hAnsi="Times New Roman" w:cs="Times New Roman" w:eastAsia="Times New Roman"/>
          <w:sz w:val="16"/>
          <w:szCs w:val="1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ro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ckých</w:t>
      </w:r>
      <w:r>
        <w:rPr>
          <w:rFonts w:ascii="Times New Roman" w:hAnsi="Times New Roman" w:cs="Times New Roman" w:eastAsia="Times New Roman"/>
          <w:sz w:val="16"/>
          <w:szCs w:val="1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úkonech</w:t>
      </w:r>
      <w:r>
        <w:rPr>
          <w:rFonts w:ascii="Times New Roman" w:hAnsi="Times New Roman" w:cs="Times New Roman" w:eastAsia="Times New Roman"/>
          <w:sz w:val="16"/>
          <w:szCs w:val="1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1" w:after="0" w:line="240" w:lineRule="auto"/>
        <w:ind w:left="47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zované</w:t>
      </w:r>
      <w:r>
        <w:rPr>
          <w:rFonts w:ascii="Times New Roman" w:hAnsi="Times New Roman" w:cs="Times New Roman" w:eastAsia="Times New Roman"/>
          <w:sz w:val="16"/>
          <w:szCs w:val="16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konver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doku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ů,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0" w:after="0" w:line="184" w:lineRule="exact"/>
        <w:ind w:left="11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c)</w:t>
      </w:r>
      <w:r>
        <w:rPr>
          <w:rFonts w:ascii="Times New Roman" w:hAnsi="Times New Roman" w:cs="Times New Roman" w:eastAsia="Times New Roman"/>
          <w:sz w:val="16"/>
          <w:szCs w:val="1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ř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padě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převodu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as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ckého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práva: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12" w:after="0" w:line="240" w:lineRule="auto"/>
        <w:ind w:left="47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  <w:t>−</w:t>
      </w:r>
      <w:r>
        <w:rPr>
          <w:rFonts w:ascii="Times New Roman" w:hAnsi="Times New Roman" w:cs="Times New Roman" w:eastAsia="Times New Roman"/>
          <w:sz w:val="18"/>
          <w:szCs w:val="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techn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cký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růkaz,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9" w:after="0" w:line="240" w:lineRule="auto"/>
        <w:ind w:left="47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  <w:t>−</w:t>
      </w:r>
      <w:r>
        <w:rPr>
          <w:rFonts w:ascii="Times New Roman" w:hAnsi="Times New Roman" w:cs="Times New Roman" w:eastAsia="Times New Roman"/>
          <w:sz w:val="18"/>
          <w:szCs w:val="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osvědčení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re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raci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9" w:after="0" w:line="240" w:lineRule="auto"/>
        <w:ind w:left="47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  <w:t>−</w:t>
      </w:r>
      <w:r>
        <w:rPr>
          <w:rFonts w:ascii="Times New Roman" w:hAnsi="Times New Roman" w:cs="Times New Roman" w:eastAsia="Times New Roman"/>
          <w:sz w:val="18"/>
          <w:szCs w:val="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pr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ok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denč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ko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si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čn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ho</w:t>
      </w:r>
      <w:r>
        <w:rPr>
          <w:rFonts w:ascii="Times New Roman" w:hAnsi="Times New Roman" w:cs="Times New Roman" w:eastAsia="Times New Roman"/>
          <w:sz w:val="16"/>
          <w:szCs w:val="16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28" w:after="0" w:line="184" w:lineRule="exact"/>
        <w:ind w:left="111" w:right="6351" w:firstLine="36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  <w:t>−</w:t>
      </w:r>
      <w:r>
        <w:rPr>
          <w:rFonts w:ascii="Times New Roman" w:hAnsi="Times New Roman" w:cs="Times New Roman" w:eastAsia="Times New Roman"/>
          <w:sz w:val="18"/>
          <w:szCs w:val="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ze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ená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ka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a,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ř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padě,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že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vozid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není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vyřazeno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provozu.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16"/>
          <w:szCs w:val="1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ř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padě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přechodu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vlas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ckého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práva: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10" w:after="0" w:line="240" w:lineRule="auto"/>
        <w:ind w:left="47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  <w:t>−</w:t>
      </w:r>
      <w:r>
        <w:rPr>
          <w:rFonts w:ascii="Times New Roman" w:hAnsi="Times New Roman" w:cs="Times New Roman" w:eastAsia="Times New Roman"/>
          <w:sz w:val="18"/>
          <w:szCs w:val="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do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ad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nab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tí</w:t>
      </w:r>
      <w:r>
        <w:rPr>
          <w:rFonts w:ascii="Times New Roman" w:hAnsi="Times New Roman" w:cs="Times New Roman" w:eastAsia="Times New Roman"/>
          <w:sz w:val="16"/>
          <w:szCs w:val="16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as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8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8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ckého</w:t>
      </w:r>
      <w:r>
        <w:rPr>
          <w:rFonts w:ascii="Times New Roman" w:hAnsi="Times New Roman" w:cs="Times New Roman" w:eastAsia="Times New Roman"/>
          <w:sz w:val="16"/>
          <w:szCs w:val="16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8"/>
        </w:rPr>
        <w:t>práva</w:t>
      </w:r>
      <w:r>
        <w:rPr>
          <w:rFonts w:ascii="Times New Roman" w:hAnsi="Times New Roman" w:cs="Times New Roman" w:eastAsia="Times New Roman"/>
          <w:sz w:val="16"/>
          <w:szCs w:val="16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si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č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89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voz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9" w:after="0" w:line="240" w:lineRule="auto"/>
        <w:ind w:left="47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  <w:t>−</w:t>
      </w:r>
      <w:r>
        <w:rPr>
          <w:rFonts w:ascii="Times New Roman" w:hAnsi="Times New Roman" w:cs="Times New Roman" w:eastAsia="Times New Roman"/>
          <w:sz w:val="18"/>
          <w:szCs w:val="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ší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do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ady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vo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j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89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89"/>
        </w:rPr>
        <w:t>ou-li</w:t>
      </w:r>
      <w:r>
        <w:rPr>
          <w:rFonts w:ascii="Times New Roman" w:hAnsi="Times New Roman" w:cs="Times New Roman" w:eastAsia="Times New Roman"/>
          <w:sz w:val="16"/>
          <w:szCs w:val="16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oz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ci.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tabs>
          <w:tab w:pos="55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4"/>
        </w:rPr>
        <w:t>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</w:t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odpis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ža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0"/>
          <w:position w:val="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  <w:position w:val="0"/>
        </w:rPr>
        <w:t>ů)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....................................................................</w:t>
      </w:r>
    </w:p>
    <w:p>
      <w:pPr>
        <w:jc w:val="left"/>
        <w:spacing w:after="0"/>
        <w:sectPr>
          <w:type w:val="continuous"/>
          <w:pgSz w:w="11920" w:h="16840"/>
          <w:pgMar w:top="580" w:bottom="280" w:left="740" w:right="6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1" w:lineRule="exact"/>
        <w:ind w:left="111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Záznam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registr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čního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0"/>
          <w:b/>
          <w:bCs/>
          <w:position w:val="-1"/>
        </w:rPr>
        <w:t>í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  <w:position w:val="-1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84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řetí</w:t>
      </w:r>
      <w:r>
        <w:rPr>
          <w:rFonts w:ascii="Times New Roman" w:hAnsi="Times New Roman" w:cs="Times New Roman" w:eastAsia="Times New Roman"/>
          <w:sz w:val="16"/>
          <w:szCs w:val="1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</w:r>
    </w:p>
    <w:p>
      <w:pPr>
        <w:jc w:val="left"/>
        <w:spacing w:after="0"/>
        <w:sectPr>
          <w:pgSz w:w="11920" w:h="16840"/>
          <w:pgMar w:top="620" w:bottom="280" w:left="740" w:right="700"/>
          <w:cols w:num="2" w:equalWidth="0">
            <w:col w:w="2701" w:space="6881"/>
            <w:col w:w="898"/>
          </w:cols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11" w:right="146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chn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ůka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                  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15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dč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idl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9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789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dok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voz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u: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8" w:right="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7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95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ož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ebn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ákon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ávn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2" w:right="254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200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Sb.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pozdě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š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sů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uh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ovos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ti.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Dok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515" w:right="75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1"/>
          <w:w w:val="100"/>
        </w:rPr>
        <w:t>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</w:rPr>
      </w:r>
    </w:p>
    <w:p>
      <w:pPr>
        <w:spacing w:before="1" w:after="0" w:line="240" w:lineRule="auto"/>
        <w:ind w:left="6870" w:right="125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podp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ú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osoby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1" w:right="40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Pot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rzení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pře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zetí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dokladů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žad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telem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tum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nabytí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89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9"/>
          <w:b/>
          <w:bCs/>
        </w:rPr>
        <w:t>rávní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0"/>
          <w:b/>
          <w:bCs/>
        </w:rPr>
        <w:t>oci)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458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abu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kou: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605" w:lineRule="auto"/>
        <w:ind w:left="111" w:right="146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chn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ůka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                  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lo: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dč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ní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idl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        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9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dok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ady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1" w:right="11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4"/>
        </w:rPr>
        <w:t>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4"/>
        </w:rPr>
        <w:t>              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odpis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ža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89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  <w:position w:val="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7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.......................................................................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483" w:right="5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003" w:right="38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podp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ávněn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ú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osob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ú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ř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edn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8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0"/>
        </w:rPr>
        <w:t>ít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0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sectPr>
      <w:type w:val="continuous"/>
      <w:pgSz w:w="11920" w:h="16840"/>
      <w:pgMar w:top="580" w:bottom="280" w:left="7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</dc:creator>
  <dc:title>Žádost o zápis změny vlastníka nebo provozovatele silničního vozidla</dc:title>
  <dcterms:created xsi:type="dcterms:W3CDTF">2023-10-02T12:47:18Z</dcterms:created>
  <dcterms:modified xsi:type="dcterms:W3CDTF">2023-10-02T12:47:18Z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2017-05-26T00:00:00Z</vt:filetime>
  </property>
  <property fmtid="{D5CDD505-2E9C-101B-9397-08002B2CF9AE}" pid="3" name="LastSaved">
    <vt:filetime>2023-10-02T00:00:00Z</vt:filetime>
  </property>
</Properties>
</file>