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0" w:after="0" w:line="240" w:lineRule="auto"/>
        <w:ind w:left="3789" w:right="3768" w:firstLine="-1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á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á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měn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údajů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registru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silničních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vozidel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6" w:lineRule="exact"/>
        <w:ind w:left="184" w:right="187"/>
        <w:jc w:val="center"/>
        <w:tabs>
          <w:tab w:pos="60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62.970016pt;margin-top:-8.833735pt;width:174.21998pt;height:29.679985pt;mso-position-horizontal-relative:page;mso-position-vertical-relative:paragraph;z-index:-265" coordorigin="3259,-177" coordsize="3484,594">
            <v:group style="position:absolute;left:3265;top:-171;width:3473;height:2" coordorigin="3265,-171" coordsize="3473,2">
              <v:shape style="position:absolute;left:3265;top:-171;width:3473;height:2" coordorigin="3265,-171" coordsize="3473,0" path="m3265,-171l6738,-171e" filled="f" stroked="t" strokeweight=".579980pt" strokecolor="#000000">
                <v:path arrowok="t"/>
              </v:shape>
            </v:group>
            <v:group style="position:absolute;left:3270;top:-166;width:2;height:577" coordorigin="3270,-166" coordsize="2,577">
              <v:shape style="position:absolute;left:3270;top:-166;width:2;height:577" coordorigin="3270,-166" coordsize="0,577" path="m3270,-166l3270,411e" filled="f" stroked="t" strokeweight=".58001pt" strokecolor="#000000">
                <v:path arrowok="t"/>
              </v:shape>
            </v:group>
            <v:group style="position:absolute;left:3265;top:406;width:3473;height:2" coordorigin="3265,406" coordsize="3473,2">
              <v:shape style="position:absolute;left:3265;top:406;width:3473;height:2" coordorigin="3265,406" coordsize="3473,0" path="m3265,406l6738,406e" filled="f" stroked="t" strokeweight=".579980pt" strokecolor="#000000">
                <v:path arrowok="t"/>
              </v:shape>
            </v:group>
            <v:group style="position:absolute;left:3702;top:-166;width:2;height:577" coordorigin="3702,-166" coordsize="2,577">
              <v:shape style="position:absolute;left:3702;top:-166;width:2;height:577" coordorigin="3702,-166" coordsize="0,577" path="m3702,-166l3702,411e" filled="f" stroked="t" strokeweight=".58001pt" strokecolor="#000000">
                <v:path arrowok="t"/>
              </v:shape>
            </v:group>
            <v:group style="position:absolute;left:4135;top:-166;width:2;height:577" coordorigin="4135,-166" coordsize="2,577">
              <v:shape style="position:absolute;left:4135;top:-166;width:2;height:577" coordorigin="4135,-166" coordsize="0,577" path="m4135,-166l4135,411e" filled="f" stroked="t" strokeweight=".580pt" strokecolor="#000000">
                <v:path arrowok="t"/>
              </v:shape>
            </v:group>
            <v:group style="position:absolute;left:4568;top:-166;width:2;height:577" coordorigin="4568,-166" coordsize="2,577">
              <v:shape style="position:absolute;left:4568;top:-166;width:2;height:577" coordorigin="4568,-166" coordsize="0,577" path="m4568,-166l4568,411e" filled="f" stroked="t" strokeweight=".580pt" strokecolor="#000000">
                <v:path arrowok="t"/>
              </v:shape>
            </v:group>
            <v:group style="position:absolute;left:5000;top:-166;width:2;height:577" coordorigin="5000,-166" coordsize="2,577">
              <v:shape style="position:absolute;left:5000;top:-166;width:2;height:577" coordorigin="5000,-166" coordsize="0,577" path="m5000,-166l5000,411e" filled="f" stroked="t" strokeweight=".58001pt" strokecolor="#000000">
                <v:path arrowok="t"/>
              </v:shape>
            </v:group>
            <v:group style="position:absolute;left:5434;top:-166;width:2;height:577" coordorigin="5434,-166" coordsize="2,577">
              <v:shape style="position:absolute;left:5434;top:-166;width:2;height:577" coordorigin="5434,-166" coordsize="0,577" path="m5434,-166l5434,411e" filled="f" stroked="t" strokeweight=".58001pt" strokecolor="#000000">
                <v:path arrowok="t"/>
              </v:shape>
            </v:group>
            <v:group style="position:absolute;left:5867;top:-166;width:2;height:577" coordorigin="5867,-166" coordsize="2,577">
              <v:shape style="position:absolute;left:5867;top:-166;width:2;height:577" coordorigin="5867,-166" coordsize="0,577" path="m5867,-166l5867,411e" filled="f" stroked="t" strokeweight=".58001pt" strokecolor="#000000">
                <v:path arrowok="t"/>
              </v:shape>
            </v:group>
            <v:group style="position:absolute;left:6300;top:-166;width:2;height:577" coordorigin="6300,-166" coordsize="2,577">
              <v:shape style="position:absolute;left:6300;top:-166;width:2;height:577" coordorigin="6300,-166" coordsize="0,577" path="m6300,-166l6300,411e" filled="f" stroked="t" strokeweight=".58001pt" strokecolor="#000000">
                <v:path arrowok="t"/>
              </v:shape>
            </v:group>
            <v:group style="position:absolute;left:6733;top:-166;width:2;height:577" coordorigin="6733,-166" coordsize="2,577">
              <v:shape style="position:absolute;left:6733;top:-166;width:2;height:577" coordorigin="6733,-166" coordsize="0,577" path="m6733,-166l6733,411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Reg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rační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zn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Druh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vozidla: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left="2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85.949982pt;margin-top:-7.133639pt;width:367.06004pt;height:29.68006pt;mso-position-horizontal-relative:page;mso-position-vertical-relative:paragraph;z-index:-264" coordorigin="3719,-143" coordsize="7341,594">
            <v:group style="position:absolute;left:3725;top:-137;width:7330;height:2" coordorigin="3725,-137" coordsize="7330,2">
              <v:shape style="position:absolute;left:3725;top:-137;width:7330;height:2" coordorigin="3725,-137" coordsize="7330,0" path="m3725,-137l11054,-137e" filled="f" stroked="t" strokeweight=".58004pt" strokecolor="#000000">
                <v:path arrowok="t"/>
              </v:shape>
            </v:group>
            <v:group style="position:absolute;left:3730;top:-132;width:2;height:577" coordorigin="3730,-132" coordsize="2,577">
              <v:shape style="position:absolute;left:3730;top:-132;width:2;height:577" coordorigin="3730,-132" coordsize="0,577" path="m3730,-132l3730,445e" filled="f" stroked="t" strokeweight=".580pt" strokecolor="#000000">
                <v:path arrowok="t"/>
              </v:shape>
            </v:group>
            <v:group style="position:absolute;left:3725;top:440;width:7330;height:2" coordorigin="3725,440" coordsize="7330,2">
              <v:shape style="position:absolute;left:3725;top:440;width:7330;height:2" coordorigin="3725,440" coordsize="7330,0" path="m3725,440l11054,440e" filled="f" stroked="t" strokeweight=".579980pt" strokecolor="#000000">
                <v:path arrowok="t"/>
              </v:shape>
            </v:group>
            <v:group style="position:absolute;left:4163;top:-132;width:2;height:577" coordorigin="4163,-132" coordsize="2,577">
              <v:shape style="position:absolute;left:4163;top:-132;width:2;height:577" coordorigin="4163,-132" coordsize="0,577" path="m4163,-132l4163,445e" filled="f" stroked="t" strokeweight=".580pt" strokecolor="#000000">
                <v:path arrowok="t"/>
              </v:shape>
            </v:group>
            <v:group style="position:absolute;left:4594;top:-132;width:2;height:577" coordorigin="4594,-132" coordsize="2,577">
              <v:shape style="position:absolute;left:4594;top:-132;width:2;height:577" coordorigin="4594,-132" coordsize="0,577" path="m4594,-132l4594,445e" filled="f" stroked="t" strokeweight=".580pt" strokecolor="#000000">
                <v:path arrowok="t"/>
              </v:shape>
            </v:group>
            <v:group style="position:absolute;left:5024;top:-132;width:2;height:577" coordorigin="5024,-132" coordsize="2,577">
              <v:shape style="position:absolute;left:5024;top:-132;width:2;height:577" coordorigin="5024,-132" coordsize="0,577" path="m5024,-132l5024,445e" filled="f" stroked="t" strokeweight=".580pt" strokecolor="#000000">
                <v:path arrowok="t"/>
              </v:shape>
            </v:group>
            <v:group style="position:absolute;left:5456;top:-132;width:2;height:577" coordorigin="5456,-132" coordsize="2,577">
              <v:shape style="position:absolute;left:5456;top:-132;width:2;height:577" coordorigin="5456,-132" coordsize="0,577" path="m5456,-132l5456,445e" filled="f" stroked="t" strokeweight=".579980pt" strokecolor="#000000">
                <v:path arrowok="t"/>
              </v:shape>
            </v:group>
            <v:group style="position:absolute;left:5887;top:-132;width:2;height:577" coordorigin="5887,-132" coordsize="2,577">
              <v:shape style="position:absolute;left:5887;top:-132;width:2;height:577" coordorigin="5887,-132" coordsize="0,577" path="m5887,-132l5887,445e" filled="f" stroked="t" strokeweight=".58001pt" strokecolor="#000000">
                <v:path arrowok="t"/>
              </v:shape>
            </v:group>
            <v:group style="position:absolute;left:6318;top:-132;width:2;height:577" coordorigin="6318,-132" coordsize="2,577">
              <v:shape style="position:absolute;left:6318;top:-132;width:2;height:577" coordorigin="6318,-132" coordsize="0,577" path="m6318,-132l6318,445e" filled="f" stroked="t" strokeweight=".58001pt" strokecolor="#000000">
                <v:path arrowok="t"/>
              </v:shape>
            </v:group>
            <v:group style="position:absolute;left:6749;top:-132;width:2;height:577" coordorigin="6749,-132" coordsize="2,577">
              <v:shape style="position:absolute;left:6749;top:-132;width:2;height:577" coordorigin="6749,-132" coordsize="0,577" path="m6749,-132l6749,445e" filled="f" stroked="t" strokeweight=".58001pt" strokecolor="#000000">
                <v:path arrowok="t"/>
              </v:shape>
            </v:group>
            <v:group style="position:absolute;left:7180;top:-132;width:2;height:577" coordorigin="7180,-132" coordsize="2,577">
              <v:shape style="position:absolute;left:7180;top:-132;width:2;height:577" coordorigin="7180,-132" coordsize="0,577" path="m7180,-132l7180,445e" filled="f" stroked="t" strokeweight=".579980pt" strokecolor="#000000">
                <v:path arrowok="t"/>
              </v:shape>
            </v:group>
            <v:group style="position:absolute;left:7610;top:-132;width:2;height:577" coordorigin="7610,-132" coordsize="2,577">
              <v:shape style="position:absolute;left:7610;top:-132;width:2;height:577" coordorigin="7610,-132" coordsize="0,577" path="m7610,-132l7610,445e" filled="f" stroked="t" strokeweight=".58001pt" strokecolor="#000000">
                <v:path arrowok="t"/>
              </v:shape>
            </v:group>
            <v:group style="position:absolute;left:8040;top:-132;width:2;height:577" coordorigin="8040,-132" coordsize="2,577">
              <v:shape style="position:absolute;left:8040;top:-132;width:2;height:577" coordorigin="8040,-132" coordsize="0,577" path="m8040,-132l8040,445e" filled="f" stroked="t" strokeweight=".58001pt" strokecolor="#000000">
                <v:path arrowok="t"/>
              </v:shape>
            </v:group>
            <v:group style="position:absolute;left:8470;top:-132;width:2;height:577" coordorigin="8470,-132" coordsize="2,577">
              <v:shape style="position:absolute;left:8470;top:-132;width:2;height:577" coordorigin="8470,-132" coordsize="0,577" path="m8470,-132l8470,445e" filled="f" stroked="t" strokeweight=".579980pt" strokecolor="#000000">
                <v:path arrowok="t"/>
              </v:shape>
            </v:group>
            <v:group style="position:absolute;left:8900;top:-132;width:2;height:577" coordorigin="8900,-132" coordsize="2,577">
              <v:shape style="position:absolute;left:8900;top:-132;width:2;height:577" coordorigin="8900,-132" coordsize="0,577" path="m8900,-132l8900,445e" filled="f" stroked="t" strokeweight=".58001pt" strokecolor="#000000">
                <v:path arrowok="t"/>
              </v:shape>
            </v:group>
            <v:group style="position:absolute;left:9330;top:-132;width:2;height:577" coordorigin="9330,-132" coordsize="2,577">
              <v:shape style="position:absolute;left:9330;top:-132;width:2;height:577" coordorigin="9330,-132" coordsize="0,577" path="m9330,-132l9330,445e" filled="f" stroked="t" strokeweight=".58001pt" strokecolor="#000000">
                <v:path arrowok="t"/>
              </v:shape>
            </v:group>
            <v:group style="position:absolute;left:9760;top:-132;width:2;height:577" coordorigin="9760,-132" coordsize="2,577">
              <v:shape style="position:absolute;left:9760;top:-132;width:2;height:577" coordorigin="9760,-132" coordsize="0,577" path="m9760,-132l9760,445e" filled="f" stroked="t" strokeweight=".579980pt" strokecolor="#000000">
                <v:path arrowok="t"/>
              </v:shape>
            </v:group>
            <v:group style="position:absolute;left:10190;top:-132;width:2;height:577" coordorigin="10190,-132" coordsize="2,577">
              <v:shape style="position:absolute;left:10190;top:-132;width:2;height:577" coordorigin="10190,-132" coordsize="0,577" path="m10190,-132l10190,445e" filled="f" stroked="t" strokeweight=".579980pt" strokecolor="#000000">
                <v:path arrowok="t"/>
              </v:shape>
            </v:group>
            <v:group style="position:absolute;left:10620;top:-132;width:2;height:577" coordorigin="10620,-132" coordsize="2,577">
              <v:shape style="position:absolute;left:10620;top:-132;width:2;height:577" coordorigin="10620,-132" coordsize="0,577" path="m10620,-132l10620,445e" filled="f" stroked="t" strokeweight=".58004pt" strokecolor="#000000">
                <v:path arrowok="t"/>
              </v:shape>
            </v:group>
            <v:group style="position:absolute;left:11050;top:-132;width:2;height:577" coordorigin="11050,-132" coordsize="2,577">
              <v:shape style="position:absolute;left:11050;top:-132;width:2;height:577" coordorigin="11050,-132" coordsize="0,577" path="m11050,-132l11050,445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ntifik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position w:val="-1"/>
        </w:rPr>
        <w:t>idla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(VIN)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Vlastní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siln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níh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vozidla: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8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příjme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fy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ické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nebo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zev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prá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nické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80" w:bottom="280" w:left="740" w:right="740"/>
        </w:sectPr>
      </w:pPr>
      <w:rPr/>
    </w:p>
    <w:p>
      <w:pPr>
        <w:spacing w:before="37" w:after="0" w:line="230" w:lineRule="exact"/>
        <w:ind w:left="182" w:right="-5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87"/>
          <w:position w:val="7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375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89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80" w:bottom="280" w:left="740" w:right="740"/>
          <w:cols w:num="2" w:equalWidth="0">
            <w:col w:w="668" w:space="5039"/>
            <w:col w:w="4733"/>
          </w:cols>
        </w:sectPr>
      </w:pPr>
      <w:rPr/>
    </w:p>
    <w:p>
      <w:pPr>
        <w:spacing w:before="72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6.089981pt;margin-top:-24.7936pt;width:243.22005pt;height:26.859985pt;mso-position-horizontal-relative:page;mso-position-vertical-relative:paragraph;z-index:-263" coordorigin="1522,-496" coordsize="4864,537">
            <v:group style="position:absolute;left:1528;top:-490;width:4853;height:2" coordorigin="1528,-490" coordsize="4853,2">
              <v:shape style="position:absolute;left:1528;top:-490;width:4853;height:2" coordorigin="1528,-490" coordsize="4853,0" path="m1528,-490l6380,-490e" filled="f" stroked="t" strokeweight=".579980pt" strokecolor="#000000">
                <v:path arrowok="t"/>
              </v:shape>
            </v:group>
            <v:group style="position:absolute;left:1532;top:-485;width:2;height:521" coordorigin="1532,-485" coordsize="2,521">
              <v:shape style="position:absolute;left:1532;top:-485;width:2;height:521" coordorigin="1532,-485" coordsize="0,521" path="m1532,-485l1532,36e" filled="f" stroked="t" strokeweight=".580pt" strokecolor="#000000">
                <v:path arrowok="t"/>
              </v:shape>
            </v:group>
            <v:group style="position:absolute;left:1528;top:31;width:4853;height:2" coordorigin="1528,31" coordsize="4853,2">
              <v:shape style="position:absolute;left:1528;top:31;width:4853;height:2" coordorigin="1528,31" coordsize="4853,0" path="m1528,31l6380,31e" filled="f" stroked="t" strokeweight=".58004pt" strokecolor="#000000">
                <v:path arrowok="t"/>
              </v:shape>
            </v:group>
            <v:group style="position:absolute;left:1972;top:-485;width:2;height:521" coordorigin="1972,-485" coordsize="2,521">
              <v:shape style="position:absolute;left:1972;top:-485;width:2;height:521" coordorigin="1972,-485" coordsize="0,521" path="m1972,-485l1972,36e" filled="f" stroked="t" strokeweight=".580pt" strokecolor="#000000">
                <v:path arrowok="t"/>
              </v:shape>
            </v:group>
            <v:group style="position:absolute;left:2411;top:-485;width:2;height:521" coordorigin="2411,-485" coordsize="2,521">
              <v:shape style="position:absolute;left:2411;top:-485;width:2;height:521" coordorigin="2411,-485" coordsize="0,521" path="m2411,-485l2411,36e" filled="f" stroked="t" strokeweight=".580pt" strokecolor="#000000">
                <v:path arrowok="t"/>
              </v:shape>
            </v:group>
            <v:group style="position:absolute;left:2850;top:-485;width:2;height:521" coordorigin="2850,-485" coordsize="2,521">
              <v:shape style="position:absolute;left:2850;top:-485;width:2;height:521" coordorigin="2850,-485" coordsize="0,521" path="m2850,-485l2850,36e" filled="f" stroked="t" strokeweight=".58001pt" strokecolor="#000000">
                <v:path arrowok="t"/>
              </v:shape>
            </v:group>
            <v:group style="position:absolute;left:3289;top:-485;width:2;height:521" coordorigin="3289,-485" coordsize="2,521">
              <v:shape style="position:absolute;left:3289;top:-485;width:2;height:521" coordorigin="3289,-485" coordsize="0,521" path="m3289,-485l3289,36e" filled="f" stroked="t" strokeweight=".580pt" strokecolor="#000000">
                <v:path arrowok="t"/>
              </v:shape>
            </v:group>
            <v:group style="position:absolute;left:3728;top:-485;width:2;height:521" coordorigin="3728,-485" coordsize="2,521">
              <v:shape style="position:absolute;left:3728;top:-485;width:2;height:521" coordorigin="3728,-485" coordsize="0,521" path="m3728,-485l3728,36e" filled="f" stroked="t" strokeweight=".580pt" strokecolor="#000000">
                <v:path arrowok="t"/>
              </v:shape>
            </v:group>
            <v:group style="position:absolute;left:4168;top:-485;width:2;height:521" coordorigin="4168,-485" coordsize="2,521">
              <v:shape style="position:absolute;left:4168;top:-485;width:2;height:521" coordorigin="4168,-485" coordsize="0,521" path="m4168,-485l4168,36e" filled="f" stroked="t" strokeweight=".58001pt" strokecolor="#000000">
                <v:path arrowok="t"/>
              </v:shape>
            </v:group>
            <v:group style="position:absolute;left:4612;top:-485;width:2;height:521" coordorigin="4612,-485" coordsize="2,521">
              <v:shape style="position:absolute;left:4612;top:-485;width:2;height:521" coordorigin="4612,-485" coordsize="0,521" path="m4612,-485l4612,36e" filled="f" stroked="t" strokeweight=".580pt" strokecolor="#000000">
                <v:path arrowok="t"/>
              </v:shape>
            </v:group>
            <v:group style="position:absolute;left:5053;top:-485;width:2;height:521" coordorigin="5053,-485" coordsize="2,521">
              <v:shape style="position:absolute;left:5053;top:-485;width:2;height:521" coordorigin="5053,-485" coordsize="0,521" path="m5053,-485l5053,36e" filled="f" stroked="t" strokeweight=".580pt" strokecolor="#000000">
                <v:path arrowok="t"/>
              </v:shape>
            </v:group>
            <v:group style="position:absolute;left:5494;top:-485;width:2;height:521" coordorigin="5494,-485" coordsize="2,521">
              <v:shape style="position:absolute;left:5494;top:-485;width:2;height:521" coordorigin="5494,-485" coordsize="0,521" path="m5494,-485l5494,36e" filled="f" stroked="t" strokeweight=".58001pt" strokecolor="#000000">
                <v:path arrowok="t"/>
              </v:shape>
            </v:group>
            <v:group style="position:absolute;left:5935;top:-485;width:2;height:521" coordorigin="5935,-485" coordsize="2,521">
              <v:shape style="position:absolute;left:5935;top:-485;width:2;height:521" coordorigin="5935,-485" coordsize="0,521" path="m5935,-485l5935,36e" filled="f" stroked="t" strokeweight=".579980pt" strokecolor="#000000">
                <v:path arrowok="t"/>
              </v:shape>
            </v:group>
            <v:group style="position:absolute;left:6376;top:-485;width:2;height:521" coordorigin="6376,-485" coordsize="2,521">
              <v:shape style="position:absolute;left:6376;top:-485;width:2;height:521" coordorigin="6376,-485" coordsize="0,521" path="m6376,-485l6376,36e" filled="f" stroked="t" strokeweight=".5800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70.749969pt;margin-top:-24.7936pt;width:182.26002pt;height:26.86pt;mso-position-horizontal-relative:page;mso-position-vertical-relative:paragraph;z-index:-262" coordorigin="7415,-496" coordsize="3645,537">
            <v:group style="position:absolute;left:7421;top:-490;width:3634;height:2" coordorigin="7421,-490" coordsize="3634,2">
              <v:shape style="position:absolute;left:7421;top:-490;width:3634;height:2" coordorigin="7421,-490" coordsize="3634,0" path="m7421,-490l11054,-490e" filled="f" stroked="t" strokeweight=".579980pt" strokecolor="#000000">
                <v:path arrowok="t"/>
              </v:shape>
            </v:group>
            <v:group style="position:absolute;left:7426;top:-485;width:2;height:521" coordorigin="7426,-485" coordsize="2,521">
              <v:shape style="position:absolute;left:7426;top:-485;width:2;height:521" coordorigin="7426,-485" coordsize="0,521" path="m7426,-485l7426,36e" filled="f" stroked="t" strokeweight=".58001pt" strokecolor="#000000">
                <v:path arrowok="t"/>
              </v:shape>
            </v:group>
            <v:group style="position:absolute;left:7421;top:31;width:3634;height:2" coordorigin="7421,31" coordsize="3634,2">
              <v:shape style="position:absolute;left:7421;top:31;width:3634;height:2" coordorigin="7421,31" coordsize="3634,0" path="m7421,31l11054,31e" filled="f" stroked="t" strokeweight=".58004pt" strokecolor="#000000">
                <v:path arrowok="t"/>
              </v:shape>
            </v:group>
            <v:group style="position:absolute;left:7879;top:-485;width:2;height:521" coordorigin="7879,-485" coordsize="2,521">
              <v:shape style="position:absolute;left:7879;top:-485;width:2;height:521" coordorigin="7879,-485" coordsize="0,521" path="m7879,-485l7879,36e" filled="f" stroked="t" strokeweight=".58001pt" strokecolor="#000000">
                <v:path arrowok="t"/>
              </v:shape>
            </v:group>
            <v:group style="position:absolute;left:8332;top:-485;width:2;height:521" coordorigin="8332,-485" coordsize="2,521">
              <v:shape style="position:absolute;left:8332;top:-485;width:2;height:521" coordorigin="8332,-485" coordsize="0,521" path="m8332,-485l8332,36e" filled="f" stroked="t" strokeweight=".58001pt" strokecolor="#000000">
                <v:path arrowok="t"/>
              </v:shape>
            </v:group>
            <v:group style="position:absolute;left:8785;top:-485;width:2;height:521" coordorigin="8785,-485" coordsize="2,521">
              <v:shape style="position:absolute;left:8785;top:-485;width:2;height:521" coordorigin="8785,-485" coordsize="0,521" path="m8785,-485l8785,36e" filled="f" stroked="t" strokeweight=".58001pt" strokecolor="#000000">
                <v:path arrowok="t"/>
              </v:shape>
            </v:group>
            <v:group style="position:absolute;left:9238;top:-485;width:2;height:521" coordorigin="9238,-485" coordsize="2,521">
              <v:shape style="position:absolute;left:9238;top:-485;width:2;height:521" coordorigin="9238,-485" coordsize="0,521" path="m9238,-485l9238,36e" filled="f" stroked="t" strokeweight=".58001pt" strokecolor="#000000">
                <v:path arrowok="t"/>
              </v:shape>
            </v:group>
            <v:group style="position:absolute;left:9691;top:-485;width:2;height:521" coordorigin="9691,-485" coordsize="2,521">
              <v:shape style="position:absolute;left:9691;top:-485;width:2;height:521" coordorigin="9691,-485" coordsize="0,521" path="m9691,-485l9691,36e" filled="f" stroked="t" strokeweight=".58001pt" strokecolor="#000000">
                <v:path arrowok="t"/>
              </v:shape>
            </v:group>
            <v:group style="position:absolute;left:10144;top:-485;width:2;height:521" coordorigin="10144,-485" coordsize="2,521">
              <v:shape style="position:absolute;left:10144;top:-485;width:2;height:521" coordorigin="10144,-485" coordsize="0,521" path="m10144,-485l10144,36e" filled="f" stroked="t" strokeweight=".58001pt" strokecolor="#000000">
                <v:path arrowok="t"/>
              </v:shape>
            </v:group>
            <v:group style="position:absolute;left:10597;top:-485;width:2;height:521" coordorigin="10597,-485" coordsize="2,521">
              <v:shape style="position:absolute;left:10597;top:-485;width:2;height:521" coordorigin="10597,-485" coordsize="0,521" path="m10597,-485l10597,36e" filled="f" stroked="t" strokeweight=".58004pt" strokecolor="#000000">
                <v:path arrowok="t"/>
              </v:shape>
            </v:group>
            <v:group style="position:absolute;left:11050;top:-485;width:2;height:521" coordorigin="11050,-485" coordsize="2,521">
              <v:shape style="position:absolute;left:11050;top:-485;width:2;height:521" coordorigin="11050,-485" coordsize="0,521" path="m11050,-485l11050,36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Adresa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místa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bytu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fyzické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(nebo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sídlo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vnické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místo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podnikání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fyzické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407" w:lineRule="auto"/>
        <w:ind w:left="111" w:right="99" w:firstLine="37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5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Prov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zovate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ln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čníh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vozidla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(Vy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jen,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yž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vozov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el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odl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i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ka)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příjme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fy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ické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nebo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zev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prá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nické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80" w:bottom="280" w:left="740" w:right="740"/>
        </w:sectPr>
      </w:pPr>
      <w:rPr/>
    </w:p>
    <w:p>
      <w:pPr>
        <w:spacing w:before="37" w:after="0" w:line="230" w:lineRule="exact"/>
        <w:ind w:left="182" w:right="-5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spacing w:val="1"/>
          <w:w w:val="87"/>
          <w:position w:val="7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7" w:after="0" w:line="230" w:lineRule="exact"/>
        <w:ind w:right="375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89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80" w:bottom="280" w:left="740" w:right="740"/>
          <w:cols w:num="2" w:equalWidth="0">
            <w:col w:w="668" w:space="5039"/>
            <w:col w:w="4733"/>
          </w:cols>
        </w:sectPr>
      </w:pPr>
      <w:rPr/>
    </w:p>
    <w:p>
      <w:pPr>
        <w:spacing w:before="72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6.089996pt;margin-top:-24.733498pt;width:243.22002pt;height:26.800015pt;mso-position-horizontal-relative:page;mso-position-vertical-relative:paragraph;z-index:-261" coordorigin="1522,-495" coordsize="4864,536">
            <v:group style="position:absolute;left:1528;top:-489;width:4853;height:2" coordorigin="1528,-489" coordsize="4853,2">
              <v:shape style="position:absolute;left:1528;top:-489;width:4853;height:2" coordorigin="1528,-489" coordsize="4853,0" path="m1528,-489l6380,-489e" filled="f" stroked="t" strokeweight=".58001pt" strokecolor="#000000">
                <v:path arrowok="t"/>
              </v:shape>
            </v:group>
            <v:group style="position:absolute;left:1532;top:-484;width:2;height:520" coordorigin="1532,-484" coordsize="2,520">
              <v:shape style="position:absolute;left:1532;top:-484;width:2;height:520" coordorigin="1532,-484" coordsize="0,520" path="m1532,-484l1532,36e" filled="f" stroked="t" strokeweight=".580pt" strokecolor="#000000">
                <v:path arrowok="t"/>
              </v:shape>
            </v:group>
            <v:group style="position:absolute;left:1528;top:31;width:4853;height:2" coordorigin="1528,31" coordsize="4853,2">
              <v:shape style="position:absolute;left:1528;top:31;width:4853;height:2" coordorigin="1528,31" coordsize="4853,0" path="m1528,31l6380,31e" filled="f" stroked="t" strokeweight=".579980pt" strokecolor="#000000">
                <v:path arrowok="t"/>
              </v:shape>
            </v:group>
            <v:group style="position:absolute;left:1972;top:-484;width:2;height:520" coordorigin="1972,-484" coordsize="2,520">
              <v:shape style="position:absolute;left:1972;top:-484;width:2;height:520" coordorigin="1972,-484" coordsize="0,520" path="m1972,-484l1972,36e" filled="f" stroked="t" strokeweight=".580pt" strokecolor="#000000">
                <v:path arrowok="t"/>
              </v:shape>
            </v:group>
            <v:group style="position:absolute;left:2411;top:-484;width:2;height:520" coordorigin="2411,-484" coordsize="2,520">
              <v:shape style="position:absolute;left:2411;top:-484;width:2;height:520" coordorigin="2411,-484" coordsize="0,520" path="m2411,-484l2411,36e" filled="f" stroked="t" strokeweight=".580pt" strokecolor="#000000">
                <v:path arrowok="t"/>
              </v:shape>
            </v:group>
            <v:group style="position:absolute;left:2850;top:-484;width:2;height:520" coordorigin="2850,-484" coordsize="2,520">
              <v:shape style="position:absolute;left:2850;top:-484;width:2;height:520" coordorigin="2850,-484" coordsize="0,520" path="m2850,-484l2850,36e" filled="f" stroked="t" strokeweight=".58001pt" strokecolor="#000000">
                <v:path arrowok="t"/>
              </v:shape>
            </v:group>
            <v:group style="position:absolute;left:3289;top:-484;width:2;height:520" coordorigin="3289,-484" coordsize="2,520">
              <v:shape style="position:absolute;left:3289;top:-484;width:2;height:520" coordorigin="3289,-484" coordsize="0,520" path="m3289,-484l3289,36e" filled="f" stroked="t" strokeweight=".580pt" strokecolor="#000000">
                <v:path arrowok="t"/>
              </v:shape>
            </v:group>
            <v:group style="position:absolute;left:3728;top:-484;width:2;height:520" coordorigin="3728,-484" coordsize="2,520">
              <v:shape style="position:absolute;left:3728;top:-484;width:2;height:520" coordorigin="3728,-484" coordsize="0,520" path="m3728,-484l3728,36e" filled="f" stroked="t" strokeweight=".580pt" strokecolor="#000000">
                <v:path arrowok="t"/>
              </v:shape>
            </v:group>
            <v:group style="position:absolute;left:4168;top:-484;width:2;height:520" coordorigin="4168,-484" coordsize="2,520">
              <v:shape style="position:absolute;left:4168;top:-484;width:2;height:520" coordorigin="4168,-484" coordsize="0,520" path="m4168,-484l4168,36e" filled="f" stroked="t" strokeweight=".58001pt" strokecolor="#000000">
                <v:path arrowok="t"/>
              </v:shape>
            </v:group>
            <v:group style="position:absolute;left:4612;top:-484;width:2;height:520" coordorigin="4612,-484" coordsize="2,520">
              <v:shape style="position:absolute;left:4612;top:-484;width:2;height:520" coordorigin="4612,-484" coordsize="0,520" path="m4612,-484l4612,36e" filled="f" stroked="t" strokeweight=".580pt" strokecolor="#000000">
                <v:path arrowok="t"/>
              </v:shape>
            </v:group>
            <v:group style="position:absolute;left:5053;top:-484;width:2;height:520" coordorigin="5053,-484" coordsize="2,520">
              <v:shape style="position:absolute;left:5053;top:-484;width:2;height:520" coordorigin="5053,-484" coordsize="0,520" path="m5053,-484l5053,36e" filled="f" stroked="t" strokeweight=".580pt" strokecolor="#000000">
                <v:path arrowok="t"/>
              </v:shape>
            </v:group>
            <v:group style="position:absolute;left:5494;top:-484;width:2;height:520" coordorigin="5494,-484" coordsize="2,520">
              <v:shape style="position:absolute;left:5494;top:-484;width:2;height:520" coordorigin="5494,-484" coordsize="0,520" path="m5494,-484l5494,36e" filled="f" stroked="t" strokeweight=".58001pt" strokecolor="#000000">
                <v:path arrowok="t"/>
              </v:shape>
            </v:group>
            <v:group style="position:absolute;left:5935;top:-484;width:2;height:520" coordorigin="5935,-484" coordsize="2,520">
              <v:shape style="position:absolute;left:5935;top:-484;width:2;height:520" coordorigin="5935,-484" coordsize="0,520" path="m5935,-484l5935,36e" filled="f" stroked="t" strokeweight=".579980pt" strokecolor="#000000">
                <v:path arrowok="t"/>
              </v:shape>
            </v:group>
            <v:group style="position:absolute;left:6376;top:-484;width:2;height:520" coordorigin="6376,-484" coordsize="2,520">
              <v:shape style="position:absolute;left:6376;top:-484;width:2;height:520" coordorigin="6376,-484" coordsize="0,520" path="m6376,-484l6376,36e" filled="f" stroked="t" strokeweight=".5800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70.75pt;margin-top:-24.733498pt;width:182.26001pt;height:26.80003pt;mso-position-horizontal-relative:page;mso-position-vertical-relative:paragraph;z-index:-260" coordorigin="7415,-495" coordsize="3645,536">
            <v:group style="position:absolute;left:7421;top:-489;width:3634;height:2" coordorigin="7421,-489" coordsize="3634,2">
              <v:shape style="position:absolute;left:7421;top:-489;width:3634;height:2" coordorigin="7421,-489" coordsize="3634,0" path="m7421,-489l11054,-489e" filled="f" stroked="t" strokeweight=".58001pt" strokecolor="#000000">
                <v:path arrowok="t"/>
              </v:shape>
            </v:group>
            <v:group style="position:absolute;left:7426;top:-484;width:2;height:520" coordorigin="7426,-484" coordsize="2,520">
              <v:shape style="position:absolute;left:7426;top:-484;width:2;height:520" coordorigin="7426,-484" coordsize="0,520" path="m7426,-484l7426,36e" filled="f" stroked="t" strokeweight=".58001pt" strokecolor="#000000">
                <v:path arrowok="t"/>
              </v:shape>
            </v:group>
            <v:group style="position:absolute;left:7421;top:31;width:3634;height:2" coordorigin="7421,31" coordsize="3634,2">
              <v:shape style="position:absolute;left:7421;top:31;width:3634;height:2" coordorigin="7421,31" coordsize="3634,0" path="m7421,31l11054,31e" filled="f" stroked="t" strokeweight=".579980pt" strokecolor="#000000">
                <v:path arrowok="t"/>
              </v:shape>
            </v:group>
            <v:group style="position:absolute;left:7879;top:-484;width:2;height:520" coordorigin="7879,-484" coordsize="2,520">
              <v:shape style="position:absolute;left:7879;top:-484;width:2;height:520" coordorigin="7879,-484" coordsize="0,520" path="m7879,-484l7879,36e" filled="f" stroked="t" strokeweight=".58001pt" strokecolor="#000000">
                <v:path arrowok="t"/>
              </v:shape>
            </v:group>
            <v:group style="position:absolute;left:8332;top:-484;width:2;height:520" coordorigin="8332,-484" coordsize="2,520">
              <v:shape style="position:absolute;left:8332;top:-484;width:2;height:520" coordorigin="8332,-484" coordsize="0,520" path="m8332,-484l8332,36e" filled="f" stroked="t" strokeweight=".58001pt" strokecolor="#000000">
                <v:path arrowok="t"/>
              </v:shape>
            </v:group>
            <v:group style="position:absolute;left:8785;top:-484;width:2;height:520" coordorigin="8785,-484" coordsize="2,520">
              <v:shape style="position:absolute;left:8785;top:-484;width:2;height:520" coordorigin="8785,-484" coordsize="0,520" path="m8785,-484l8785,36e" filled="f" stroked="t" strokeweight=".58001pt" strokecolor="#000000">
                <v:path arrowok="t"/>
              </v:shape>
            </v:group>
            <v:group style="position:absolute;left:9238;top:-484;width:2;height:520" coordorigin="9238,-484" coordsize="2,520">
              <v:shape style="position:absolute;left:9238;top:-484;width:2;height:520" coordorigin="9238,-484" coordsize="0,520" path="m9238,-484l9238,36e" filled="f" stroked="t" strokeweight=".58001pt" strokecolor="#000000">
                <v:path arrowok="t"/>
              </v:shape>
            </v:group>
            <v:group style="position:absolute;left:9691;top:-484;width:2;height:520" coordorigin="9691,-484" coordsize="2,520">
              <v:shape style="position:absolute;left:9691;top:-484;width:2;height:520" coordorigin="9691,-484" coordsize="0,520" path="m9691,-484l9691,36e" filled="f" stroked="t" strokeweight=".58001pt" strokecolor="#000000">
                <v:path arrowok="t"/>
              </v:shape>
            </v:group>
            <v:group style="position:absolute;left:10144;top:-484;width:2;height:520" coordorigin="10144,-484" coordsize="2,520">
              <v:shape style="position:absolute;left:10144;top:-484;width:2;height:520" coordorigin="10144,-484" coordsize="0,520" path="m10144,-484l10144,36e" filled="f" stroked="t" strokeweight=".58001pt" strokecolor="#000000">
                <v:path arrowok="t"/>
              </v:shape>
            </v:group>
            <v:group style="position:absolute;left:10597;top:-484;width:2;height:520" coordorigin="10597,-484" coordsize="2,520">
              <v:shape style="position:absolute;left:10597;top:-484;width:2;height:520" coordorigin="10597,-484" coordsize="0,520" path="m10597,-484l10597,36e" filled="f" stroked="t" strokeweight=".58004pt" strokecolor="#000000">
                <v:path arrowok="t"/>
              </v:shape>
            </v:group>
            <v:group style="position:absolute;left:11050;top:-484;width:2;height:520" coordorigin="11050,-484" coordsize="2,520">
              <v:shape style="position:absolute;left:11050;top:-484;width:2;height:520" coordorigin="11050,-484" coordsize="0,520" path="m11050,-484l11050,36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Adresa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místa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bytu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fyzické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(nebo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sídlo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vnické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místo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podnikání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fyzické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390" w:lineRule="atLeast"/>
        <w:ind w:left="111" w:right="99" w:firstLine="37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9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*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)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rodn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é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č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í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sl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vypl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b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ř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ě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87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5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in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vypl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da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spacing w:val="5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nar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zen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í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tv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7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7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  <w:i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4"/>
          <w:w w:val="8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100"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100"/>
          <w:i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  <w:i/>
        </w:rPr>
        <w:t>MR</w:t>
      </w:r>
      <w:r>
        <w:rPr>
          <w:rFonts w:ascii="Times New Roman" w:hAnsi="Times New Roman" w:cs="Times New Roman" w:eastAsia="Times New Roman"/>
          <w:sz w:val="16"/>
          <w:szCs w:val="16"/>
          <w:spacing w:val="3"/>
          <w:w w:val="100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100"/>
          <w:i/>
        </w:rPr>
        <w:t>RR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Žádá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provede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změny: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žádosti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ládá: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6" w:lineRule="exact"/>
        <w:ind w:left="11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techni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ký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ů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kaz,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6" w:lineRule="exact"/>
        <w:ind w:left="11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osvědče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reg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aci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sil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ho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dla,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nejedná-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voz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8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8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vyřazené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provozu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pozemních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unikacích,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206" w:lineRule="exact"/>
        <w:ind w:left="111" w:right="24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                                                                                                                                                                   </w:t>
      </w:r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lady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dčují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změnu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zapisovaných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úd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jů,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jedná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měny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techni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kých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údajů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nič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vozi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le: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případě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ýměny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tatné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čás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mechanismu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bo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trukce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vozi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la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dá: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5" w:lineRule="exact"/>
        <w:ind w:left="11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lad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ytí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části,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6" w:lineRule="exact"/>
        <w:ind w:left="11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prot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tech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ké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proh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ídce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provedené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výměně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podstatné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části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FAFERS Handwriting Font" w:hAnsi="FAFERS Handwriting Font" w:cs="FAFERS Handwriting Font" w:eastAsia="FAFERS Handwriting Font"/>
          <w:sz w:val="14"/>
          <w:szCs w:val="14"/>
          <w:spacing w:val="0"/>
          <w:w w:val="1"/>
        </w:rPr>
        <w:t>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rozho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becn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ho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úřa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obce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zšířen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ů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tí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schvál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technické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způsobilosti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ovedené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vý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ěně,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jedná-li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ře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č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ho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voz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1" w:right="-20"/>
        <w:jc w:val="left"/>
        <w:tabs>
          <w:tab w:pos="55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dne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</w:t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atele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......................................................................</w:t>
      </w:r>
    </w:p>
    <w:p>
      <w:pPr>
        <w:jc w:val="left"/>
        <w:spacing w:after="0"/>
        <w:sectPr>
          <w:type w:val="continuous"/>
          <w:pgSz w:w="11920" w:h="16840"/>
          <w:pgMar w:top="780" w:bottom="280" w:left="740" w:right="740"/>
        </w:sectPr>
      </w:pPr>
      <w:rPr/>
    </w:p>
    <w:p>
      <w:pPr>
        <w:spacing w:before="70" w:after="0" w:line="271" w:lineRule="exact"/>
        <w:ind w:left="151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  <w:position w:val="-1"/>
        </w:rPr>
        <w:t>Zázna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  <w:position w:val="-1"/>
        </w:rPr>
        <w:t>registr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  <w:position w:val="-1"/>
        </w:rPr>
        <w:t>čníh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místa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799999" w:type="dxa"/>
      </w:tblPr>
      <w:tblGrid/>
      <w:tr>
        <w:trPr>
          <w:trHeight w:val="491" w:hRule="exact"/>
        </w:trPr>
        <w:tc>
          <w:tcPr>
            <w:tcW w:w="261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4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Technický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průkaz: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3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4" w:after="0" w:line="240" w:lineRule="auto"/>
              <w:ind w:left="346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w w:val="89"/>
              </w:rPr>
              <w:t>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419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4" w:after="0" w:line="240" w:lineRule="auto"/>
              <w:ind w:left="20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č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í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o: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1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91" w:hRule="exact"/>
        </w:trPr>
        <w:tc>
          <w:tcPr>
            <w:tcW w:w="261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Osvěd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č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ení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reg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2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straci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voz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334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347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419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0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w w:val="89"/>
              </w:rPr>
              <w:t>č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í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0"/>
                <w:w w:val="89"/>
              </w:rPr>
              <w:t>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............................................................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51" w:right="785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Jiný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doklad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silničnímu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vozidlu: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88" w:right="10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80" w:lineRule="auto"/>
        <w:ind w:left="151" w:right="56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Vyměřen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správ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popla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ek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podle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polož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</w:t>
      </w:r>
      <w:r>
        <w:rPr>
          <w:rFonts w:ascii="Times New Roman" w:hAnsi="Times New Roman" w:cs="Times New Roman" w:eastAsia="Times New Roman"/>
          <w:sz w:val="20"/>
          <w:szCs w:val="20"/>
          <w:spacing w:val="3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zákona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vních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poplatcích,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který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byl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uhrazen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hotovosti.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Doklad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59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40" w:lineRule="auto"/>
        <w:ind w:left="694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oprávněné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úřední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1" w:right="4665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Pot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rzen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pře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zet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doklad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ů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žad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tele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(na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yt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právn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89"/>
          <w:b/>
          <w:bCs/>
        </w:rPr>
        <w:t>moci)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1" w:right="454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Tabulka(y)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strační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značkou: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604" w:lineRule="auto"/>
        <w:ind w:left="151" w:right="18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Technický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průkaz: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o: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Osvěd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ení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reg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straci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Jiné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doklady: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51" w:right="7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dne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              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Podpis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atele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.......................................................................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0" w:lineRule="exact"/>
        <w:ind w:left="6078" w:right="99" w:firstLine="-517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podpis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oprávněné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úřední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otisk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úředního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razítka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pgSz w:w="11920" w:h="16840"/>
      <w:pgMar w:top="820" w:bottom="280" w:left="7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  <w:font w:name="FAFERS Handwriting Font">
    <w:altName w:val="FAFERS Handwriting Font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Ministerstvo dopravy</dc:creator>
  <dc:title>Žádost o zápis změn údajů v registru silničních vozidel</dc:title>
  <dcterms:created xsi:type="dcterms:W3CDTF">2023-10-02T12:45:52Z</dcterms:created>
  <dcterms:modified xsi:type="dcterms:W3CDTF">2023-10-02T12:45:52Z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2014-12-29T00:00:00Z</vt:filetime>
  </property>
  <property fmtid="{D5CDD505-2E9C-101B-9397-08002B2CF9AE}" pid="3" name="LastSaved">
    <vt:filetime>2023-10-02T00:00:00Z</vt:filetime>
  </property>
</Properties>
</file>